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0" w:type="dxa"/>
        <w:tblInd w:w="-2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6526"/>
        <w:gridCol w:w="1458"/>
      </w:tblGrid>
      <w:tr w:rsidR="00BD3095" w14:paraId="2C11AED9" w14:textId="77777777">
        <w:tblPrEx>
          <w:tblCellMar>
            <w:top w:w="0" w:type="dxa"/>
            <w:bottom w:w="0" w:type="dxa"/>
          </w:tblCellMar>
        </w:tblPrEx>
        <w:trPr>
          <w:trHeight w:val="1874"/>
        </w:trPr>
        <w:tc>
          <w:tcPr>
            <w:tcW w:w="23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ED2" w14:textId="77777777" w:rsidR="00BD3095" w:rsidRDefault="00210C2F">
            <w:pPr>
              <w:pStyle w:val="TableContents"/>
              <w:snapToGrid w:val="0"/>
            </w:pPr>
            <w:r>
              <w:rPr>
                <w:noProof/>
              </w:rPr>
              <w:drawing>
                <wp:anchor distT="0" distB="0" distL="114300" distR="114300" simplePos="0" relativeHeight="10" behindDoc="0" locked="0" layoutInCell="1" allowOverlap="1" wp14:anchorId="2C11AED2" wp14:editId="2C11AED3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370877" cy="1113839"/>
                  <wp:effectExtent l="0" t="0" r="723" b="0"/>
                  <wp:wrapSquare wrapText="bothSides"/>
                  <wp:docPr id="34654413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877" cy="1113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ED3" w14:textId="77777777" w:rsidR="00BD3095" w:rsidRDefault="00BD30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14:paraId="2C11AED4" w14:textId="77777777" w:rsidR="00BD3095" w:rsidRDefault="00BD30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14:paraId="2C11AED5" w14:textId="77777777" w:rsidR="00BD3095" w:rsidRDefault="00210C2F">
            <w:pPr>
              <w:pStyle w:val="Standard"/>
              <w:snapToGrid w:val="0"/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Associazione delle Compagnie del Carnevale Muggesano</w:t>
            </w:r>
          </w:p>
          <w:p w14:paraId="2C11AED6" w14:textId="77777777" w:rsidR="00BD3095" w:rsidRDefault="00210C2F">
            <w:pPr>
              <w:pStyle w:val="Intestazione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 xml:space="preserve">COMUNE DI </w:t>
            </w:r>
            <w:proofErr w:type="gramStart"/>
            <w:r>
              <w:rPr>
                <w:rFonts w:ascii="Comic Sans MS" w:hAnsi="Comic Sans MS" w:cs="Comic Sans MS"/>
                <w:sz w:val="16"/>
                <w:szCs w:val="16"/>
              </w:rPr>
              <w:t>MUGGIA  (</w:t>
            </w:r>
            <w:proofErr w:type="gramEnd"/>
            <w:r>
              <w:rPr>
                <w:rFonts w:ascii="Comic Sans MS" w:hAnsi="Comic Sans MS" w:cs="Comic Sans MS"/>
                <w:sz w:val="16"/>
                <w:szCs w:val="16"/>
              </w:rPr>
              <w:t>TS)</w:t>
            </w:r>
          </w:p>
          <w:p w14:paraId="2C11AED7" w14:textId="77777777" w:rsidR="00BD3095" w:rsidRDefault="00210C2F">
            <w:pPr>
              <w:pStyle w:val="Intestazione"/>
              <w:jc w:val="center"/>
              <w:rPr>
                <w:rFonts w:ascii="Comic Sans MS" w:hAnsi="Comic Sans MS" w:cs="Comic Sans MS"/>
                <w:b/>
                <w:bCs/>
                <w:sz w:val="14"/>
                <w:szCs w:val="14"/>
              </w:rPr>
            </w:pPr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Bellezze Naturali – Bora – Brivido – Bulli e Pupe – Lampo – </w:t>
            </w:r>
            <w:proofErr w:type="spellStart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>Mandrioi</w:t>
            </w:r>
            <w:proofErr w:type="spellEnd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>Ongia</w:t>
            </w:r>
            <w:proofErr w:type="spellEnd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 – Trottola</w:t>
            </w:r>
          </w:p>
        </w:tc>
        <w:tc>
          <w:tcPr>
            <w:tcW w:w="1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ED8" w14:textId="77777777" w:rsidR="00BD3095" w:rsidRDefault="00210C2F">
            <w:pPr>
              <w:pStyle w:val="TableContents"/>
              <w:snapToGrid w:val="0"/>
            </w:pPr>
            <w:r>
              <w:rPr>
                <w:noProof/>
              </w:rPr>
              <w:drawing>
                <wp:anchor distT="0" distB="0" distL="114300" distR="114300" simplePos="0" relativeHeight="12" behindDoc="0" locked="0" layoutInCell="1" allowOverlap="1" wp14:anchorId="2C11AED4" wp14:editId="2C11AE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152284</wp:posOffset>
                  </wp:positionV>
                  <wp:extent cx="867957" cy="775438"/>
                  <wp:effectExtent l="0" t="0" r="8343" b="5612"/>
                  <wp:wrapSquare wrapText="bothSides"/>
                  <wp:docPr id="407795286" name="Immagin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b="8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957" cy="775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11AEDA" w14:textId="77777777" w:rsidR="00BD3095" w:rsidRDefault="00210C2F">
      <w:pPr>
        <w:pStyle w:val="Standard"/>
        <w:jc w:val="center"/>
      </w:pPr>
      <w:r>
        <w:rPr>
          <w:rFonts w:ascii="Comic Sans MS" w:hAnsi="Comic Sans MS" w:cs="Comic Sans MS"/>
          <w:b/>
          <w:bCs/>
          <w:noProof/>
          <w:color w:val="C9211E"/>
          <w:sz w:val="64"/>
          <w:szCs w:val="64"/>
        </w:rPr>
        <w:drawing>
          <wp:anchor distT="0" distB="0" distL="114300" distR="114300" simplePos="0" relativeHeight="13" behindDoc="0" locked="0" layoutInCell="1" allowOverlap="1" wp14:anchorId="2C11AED6" wp14:editId="2C11AED7">
            <wp:simplePos x="0" y="0"/>
            <wp:positionH relativeFrom="column">
              <wp:posOffset>1015203</wp:posOffset>
            </wp:positionH>
            <wp:positionV relativeFrom="paragraph">
              <wp:posOffset>29160</wp:posOffset>
            </wp:positionV>
            <wp:extent cx="3992398" cy="4026596"/>
            <wp:effectExtent l="0" t="0" r="8102" b="0"/>
            <wp:wrapSquare wrapText="bothSides"/>
            <wp:docPr id="382264772" name="Immagin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2398" cy="4026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C11AEDB" w14:textId="77777777" w:rsidR="00BD3095" w:rsidRDefault="00BD3095">
      <w:pPr>
        <w:pStyle w:val="Standard"/>
        <w:jc w:val="center"/>
        <w:rPr>
          <w:rFonts w:ascii="Comic Sans MS" w:hAnsi="Comic Sans MS" w:cs="Comic Sans MS"/>
          <w:b/>
          <w:bCs/>
          <w:color w:val="C9211E"/>
          <w:sz w:val="64"/>
          <w:szCs w:val="64"/>
        </w:rPr>
      </w:pPr>
    </w:p>
    <w:p w14:paraId="2C11AEDC" w14:textId="77777777" w:rsidR="00BD3095" w:rsidRDefault="00BD3095">
      <w:pPr>
        <w:pStyle w:val="Standard"/>
        <w:jc w:val="center"/>
        <w:rPr>
          <w:rFonts w:ascii="Comic Sans MS" w:hAnsi="Comic Sans MS" w:cs="Comic Sans MS"/>
          <w:b/>
          <w:bCs/>
          <w:color w:val="C9211E"/>
          <w:sz w:val="64"/>
          <w:szCs w:val="64"/>
        </w:rPr>
      </w:pPr>
    </w:p>
    <w:p w14:paraId="2C11AEDD" w14:textId="77777777" w:rsidR="00BD3095" w:rsidRDefault="00BD3095">
      <w:pPr>
        <w:pStyle w:val="Standard"/>
        <w:jc w:val="center"/>
      </w:pPr>
    </w:p>
    <w:p w14:paraId="2C11AEDE" w14:textId="77777777" w:rsidR="00BD3095" w:rsidRDefault="00BD3095">
      <w:pPr>
        <w:pStyle w:val="Standard"/>
        <w:jc w:val="center"/>
        <w:rPr>
          <w:rFonts w:ascii="Comic Sans MS" w:hAnsi="Comic Sans MS" w:cs="Comic Sans MS"/>
          <w:b/>
          <w:bCs/>
          <w:color w:val="C9211E"/>
          <w:sz w:val="64"/>
          <w:szCs w:val="64"/>
        </w:rPr>
      </w:pPr>
    </w:p>
    <w:p w14:paraId="2C11AEDF" w14:textId="77777777" w:rsidR="00BD3095" w:rsidRDefault="00BD3095">
      <w:pPr>
        <w:pStyle w:val="Standard"/>
        <w:jc w:val="center"/>
        <w:rPr>
          <w:rFonts w:ascii="Comic Sans MS" w:hAnsi="Comic Sans MS" w:cs="Comic Sans MS"/>
          <w:b/>
          <w:bCs/>
          <w:color w:val="C9211E"/>
          <w:sz w:val="64"/>
          <w:szCs w:val="64"/>
        </w:rPr>
      </w:pPr>
    </w:p>
    <w:p w14:paraId="2C11AEE0" w14:textId="77777777" w:rsidR="00BD3095" w:rsidRDefault="00210C2F">
      <w:pPr>
        <w:pStyle w:val="Standard"/>
        <w:jc w:val="center"/>
      </w:pPr>
      <w:r>
        <w:rPr>
          <w:rFonts w:ascii="Comic Sans MS" w:hAnsi="Comic Sans MS" w:cs="Comic Sans MS"/>
          <w:b/>
          <w:bCs/>
          <w:color w:val="C9211E"/>
          <w:sz w:val="64"/>
          <w:szCs w:val="64"/>
        </w:rPr>
        <w:t>edizione</w:t>
      </w:r>
      <w:r>
        <w:rPr>
          <w:rFonts w:ascii="Comic Sans MS" w:hAnsi="Comic Sans MS" w:cs="Comic Sans MS"/>
          <w:b/>
          <w:color w:val="C9211E"/>
          <w:sz w:val="64"/>
          <w:szCs w:val="64"/>
        </w:rPr>
        <w:t xml:space="preserve"> </w:t>
      </w:r>
      <w:r>
        <w:rPr>
          <w:rFonts w:ascii="Comic Sans MS" w:hAnsi="Comic Sans MS" w:cs="Comic Sans MS"/>
          <w:b/>
          <w:bCs/>
          <w:color w:val="C9211E"/>
          <w:sz w:val="80"/>
          <w:szCs w:val="80"/>
        </w:rPr>
        <w:t>2026</w:t>
      </w:r>
    </w:p>
    <w:p w14:paraId="2C11AEE1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i/>
          <w:sz w:val="36"/>
          <w:szCs w:val="36"/>
        </w:rPr>
      </w:pPr>
      <w:r>
        <w:rPr>
          <w:rFonts w:ascii="Comic Sans MS" w:hAnsi="Comic Sans MS" w:cs="Comic Sans MS"/>
          <w:b/>
          <w:i/>
          <w:sz w:val="36"/>
          <w:szCs w:val="36"/>
        </w:rPr>
        <w:t>Corsa in maschera, non competitiva, tra le calli del centro storico di Muggia</w:t>
      </w:r>
    </w:p>
    <w:p w14:paraId="2C11AEE2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64"/>
          <w:szCs w:val="64"/>
        </w:rPr>
      </w:pPr>
      <w:r>
        <w:rPr>
          <w:rFonts w:ascii="Comic Sans MS" w:hAnsi="Comic Sans MS" w:cs="Comic Sans MS"/>
          <w:b/>
          <w:sz w:val="64"/>
          <w:szCs w:val="64"/>
        </w:rPr>
        <w:t>Sabato 08 agosto 2026</w:t>
      </w:r>
    </w:p>
    <w:p w14:paraId="2C11AEE3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52"/>
          <w:szCs w:val="52"/>
        </w:rPr>
      </w:pPr>
      <w:r>
        <w:rPr>
          <w:rFonts w:ascii="Comic Sans MS" w:hAnsi="Comic Sans MS" w:cs="Comic Sans MS"/>
          <w:b/>
          <w:sz w:val="52"/>
          <w:szCs w:val="52"/>
        </w:rPr>
        <w:t>start alle ore 19.00</w:t>
      </w:r>
    </w:p>
    <w:p w14:paraId="2C11AEE4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52"/>
          <w:szCs w:val="52"/>
        </w:rPr>
      </w:pPr>
      <w:r>
        <w:rPr>
          <w:rFonts w:ascii="Comic Sans MS" w:hAnsi="Comic Sans MS" w:cs="Comic Sans MS"/>
          <w:b/>
          <w:sz w:val="52"/>
          <w:szCs w:val="52"/>
        </w:rPr>
        <w:t xml:space="preserve"> piazza della Repubblica</w:t>
      </w:r>
    </w:p>
    <w:p w14:paraId="2C11AEE5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44"/>
          <w:szCs w:val="44"/>
          <w:u w:val="single"/>
        </w:rPr>
      </w:pPr>
      <w:r>
        <w:rPr>
          <w:rFonts w:ascii="Comic Sans MS" w:hAnsi="Comic Sans MS" w:cs="Comic Sans MS"/>
          <w:b/>
          <w:sz w:val="44"/>
          <w:szCs w:val="44"/>
          <w:u w:val="single"/>
        </w:rPr>
        <w:t>ritrovo ore 18.30 in piazzale Caliterna</w:t>
      </w:r>
    </w:p>
    <w:p w14:paraId="2C11AEE6" w14:textId="77777777" w:rsidR="00BD3095" w:rsidRDefault="00210C2F">
      <w:pPr>
        <w:pStyle w:val="Standard"/>
        <w:jc w:val="center"/>
      </w:pPr>
      <w:r>
        <w:rPr>
          <w:rFonts w:ascii="Comic Sans MS" w:hAnsi="Comic Sans MS" w:cs="Comic Sans MS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11AED9" wp14:editId="2C11AEDA">
                <wp:simplePos x="0" y="0"/>
                <wp:positionH relativeFrom="column">
                  <wp:posOffset>6687720</wp:posOffset>
                </wp:positionH>
                <wp:positionV relativeFrom="paragraph">
                  <wp:posOffset>289444</wp:posOffset>
                </wp:positionV>
                <wp:extent cx="35561" cy="5715"/>
                <wp:effectExtent l="0" t="0" r="59689" b="32385"/>
                <wp:wrapNone/>
                <wp:docPr id="1948626200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1" cy="5715"/>
                        </a:xfrm>
                        <a:custGeom>
                          <a:avLst>
                            <a:gd name="f0" fmla="val 16200000"/>
                            <a:gd name="f1" fmla="val 5400000"/>
                            <a:gd name="f2" fmla="val 5500"/>
                          </a:avLst>
                          <a:gdLst>
                            <a:gd name="f3" fmla="val 21600000"/>
                            <a:gd name="f4" fmla="val 10800000"/>
                            <a:gd name="f5" fmla="val 5400000"/>
                            <a:gd name="f6" fmla="val 180"/>
                            <a:gd name="f7" fmla="val w"/>
                            <a:gd name="f8" fmla="val h"/>
                            <a:gd name="f9" fmla="val 0"/>
                            <a:gd name="f10" fmla="val 21600"/>
                            <a:gd name="f11" fmla="*/ 5419351 1 1725033"/>
                            <a:gd name="f12" fmla="+- 0 0 17171"/>
                            <a:gd name="f13" fmla="+- 0 0 26659"/>
                            <a:gd name="f14" fmla="+- 0 0 13824"/>
                            <a:gd name="f15" fmla="min 0 21600"/>
                            <a:gd name="f16" fmla="max 0 21600"/>
                            <a:gd name="f17" fmla="*/ 10800 10800 1"/>
                            <a:gd name="f18" fmla="val -2147483647"/>
                            <a:gd name="f19" fmla="val 2147483647"/>
                            <a:gd name="f20" fmla="val 21599999"/>
                            <a:gd name="f21" fmla="val 10800"/>
                            <a:gd name="f22" fmla="*/ f11 1 2"/>
                            <a:gd name="f23" fmla="*/ f7 1 21600"/>
                            <a:gd name="f24" fmla="*/ f8 1 21600"/>
                            <a:gd name="f25" fmla="*/ f11 1 180"/>
                            <a:gd name="f26" fmla="*/ 1 f12 1"/>
                            <a:gd name="f27" fmla="*/ 1 f13 1"/>
                            <a:gd name="f28" fmla="+- f16 0 f15"/>
                            <a:gd name="f29" fmla="+- f10 0 f9"/>
                            <a:gd name="f30" fmla="pin 0 f0 21599999"/>
                            <a:gd name="f31" fmla="pin 0 f2 10800"/>
                            <a:gd name="f32" fmla="pin 0 f1 21599999"/>
                            <a:gd name="f33" fmla="val f31"/>
                            <a:gd name="f34" fmla="*/ f26 1 11520"/>
                            <a:gd name="f35" fmla="*/ f27 1 f14"/>
                            <a:gd name="f36" fmla="*/ f28 1 2"/>
                            <a:gd name="f37" fmla="*/ f29 1 21600"/>
                            <a:gd name="f38" fmla="+- 0 0 f30"/>
                            <a:gd name="f39" fmla="+- 0 0 f32"/>
                            <a:gd name="f40" fmla="*/ f31 f31 1"/>
                            <a:gd name="f41" fmla="+- 10800 f33 0"/>
                            <a:gd name="f42" fmla="+- f33 0 2700"/>
                            <a:gd name="f43" fmla="+- f15 f36 0"/>
                            <a:gd name="f44" fmla="*/ f36 f36 1"/>
                            <a:gd name="f45" fmla="*/ 0 f37 1"/>
                            <a:gd name="f46" fmla="*/ 21600 f37 1"/>
                            <a:gd name="f47" fmla="+- f38 f5 0"/>
                            <a:gd name="f48" fmla="+- f39 f5 0"/>
                            <a:gd name="f49" fmla="+- 21600 0 f41"/>
                            <a:gd name="f50" fmla="*/ f45 1 f37"/>
                            <a:gd name="f51" fmla="*/ f46 1 f37"/>
                            <a:gd name="f52" fmla="*/ f47 f6 1"/>
                            <a:gd name="f53" fmla="*/ f48 f6 1"/>
                            <a:gd name="f54" fmla="min f41 f49"/>
                            <a:gd name="f55" fmla="max f41 f49"/>
                            <a:gd name="f56" fmla="*/ f52 1 f4"/>
                            <a:gd name="f57" fmla="*/ f53 1 f4"/>
                            <a:gd name="f58" fmla="*/ f50 f23 1"/>
                            <a:gd name="f59" fmla="*/ f51 f23 1"/>
                            <a:gd name="f60" fmla="*/ f51 f24 1"/>
                            <a:gd name="f61" fmla="*/ f50 f24 1"/>
                            <a:gd name="f62" fmla="+- f55 0 f54"/>
                            <a:gd name="f63" fmla="+- 0 0 f56"/>
                            <a:gd name="f64" fmla="+- 0 0 f57"/>
                            <a:gd name="f65" fmla="*/ f62 1 2"/>
                            <a:gd name="f66" fmla="val f63"/>
                            <a:gd name="f67" fmla="val f64"/>
                            <a:gd name="f68" fmla="+- f54 f65 0"/>
                            <a:gd name="f69" fmla="*/ f65 f65 1"/>
                            <a:gd name="f70" fmla="+- 0 0 f66"/>
                            <a:gd name="f71" fmla="+- 0 0 f67"/>
                            <a:gd name="f72" fmla="*/ f66 f11 1"/>
                            <a:gd name="f73" fmla="*/ f67 f11 1"/>
                            <a:gd name="f74" fmla="*/ f70 f4 1"/>
                            <a:gd name="f75" fmla="*/ f71 f4 1"/>
                            <a:gd name="f76" fmla="*/ f72 1 f6"/>
                            <a:gd name="f77" fmla="*/ f73 1 f6"/>
                            <a:gd name="f78" fmla="*/ f74 1 f6"/>
                            <a:gd name="f79" fmla="*/ f75 1 f6"/>
                            <a:gd name="f80" fmla="+- 0 0 f76"/>
                            <a:gd name="f81" fmla="+- 0 0 f77"/>
                            <a:gd name="f82" fmla="+- f78 0 f5"/>
                            <a:gd name="f83" fmla="+- f79 0 f5"/>
                            <a:gd name="f84" fmla="+- f80 f11 0"/>
                            <a:gd name="f85" fmla="+- f81 f11 0"/>
                            <a:gd name="f86" fmla="+- 0 0 f82"/>
                            <a:gd name="f87" fmla="+- 0 0 f83"/>
                            <a:gd name="f88" fmla="+- f84 f22 0"/>
                            <a:gd name="f89" fmla="+- f85 f22 0"/>
                            <a:gd name="f90" fmla="val f86"/>
                            <a:gd name="f91" fmla="val f87"/>
                            <a:gd name="f92" fmla="+- 0 0 f88"/>
                            <a:gd name="f93" fmla="+- 0 0 f89"/>
                            <a:gd name="f94" fmla="+- 0 0 f90"/>
                            <a:gd name="f95" fmla="+- 0 0 f91"/>
                            <a:gd name="f96" fmla="*/ f92 f4 1"/>
                            <a:gd name="f97" fmla="*/ f93 f4 1"/>
                            <a:gd name="f98" fmla="+- f94 f5 0"/>
                            <a:gd name="f99" fmla="+- f95 f5 0"/>
                            <a:gd name="f100" fmla="*/ f96 1 f11"/>
                            <a:gd name="f101" fmla="*/ f97 1 f11"/>
                            <a:gd name="f102" fmla="*/ f98 f6 1"/>
                            <a:gd name="f103" fmla="*/ f99 f6 1"/>
                            <a:gd name="f104" fmla="+- f100 0 f5"/>
                            <a:gd name="f105" fmla="+- f101 0 f5"/>
                            <a:gd name="f106" fmla="*/ f102 1 f4"/>
                            <a:gd name="f107" fmla="*/ f103 1 f4"/>
                            <a:gd name="f108" fmla="cos 1 f104"/>
                            <a:gd name="f109" fmla="sin 1 f104"/>
                            <a:gd name="f110" fmla="cos 1 f105"/>
                            <a:gd name="f111" fmla="sin 1 f105"/>
                            <a:gd name="f112" fmla="+- 0 0 f106"/>
                            <a:gd name="f113" fmla="+- 0 0 f107"/>
                            <a:gd name="f114" fmla="+- 0 0 f108"/>
                            <a:gd name="f115" fmla="+- 0 0 f109"/>
                            <a:gd name="f116" fmla="+- 0 0 f110"/>
                            <a:gd name="f117" fmla="+- 0 0 f111"/>
                            <a:gd name="f118" fmla="*/ f112 f25 1"/>
                            <a:gd name="f119" fmla="*/ f113 f25 1"/>
                            <a:gd name="f120" fmla="+- f113 45 0"/>
                            <a:gd name="f121" fmla="*/ 10800 f114 1"/>
                            <a:gd name="f122" fmla="*/ 10800 f115 1"/>
                            <a:gd name="f123" fmla="*/ f31 f116 1"/>
                            <a:gd name="f124" fmla="*/ f31 f117 1"/>
                            <a:gd name="f125" fmla="+- 0 0 f118"/>
                            <a:gd name="f126" fmla="+- 0 0 f119"/>
                            <a:gd name="f127" fmla="*/ f120 f34 1"/>
                            <a:gd name="f128" fmla="*/ f121 f121 1"/>
                            <a:gd name="f129" fmla="*/ f122 f122 1"/>
                            <a:gd name="f130" fmla="*/ f123 f123 1"/>
                            <a:gd name="f131" fmla="*/ f124 f124 1"/>
                            <a:gd name="f132" fmla="*/ f125 f4 1"/>
                            <a:gd name="f133" fmla="*/ f126 f4 1"/>
                            <a:gd name="f134" fmla="*/ f127 1 180"/>
                            <a:gd name="f135" fmla="+- f128 f129 0"/>
                            <a:gd name="f136" fmla="+- f130 f131 0"/>
                            <a:gd name="f137" fmla="*/ f132 1 f11"/>
                            <a:gd name="f138" fmla="*/ f133 1 f11"/>
                            <a:gd name="f139" fmla="*/ f134 f25 1"/>
                            <a:gd name="f140" fmla="sqrt f135"/>
                            <a:gd name="f141" fmla="sqrt f136"/>
                            <a:gd name="f142" fmla="+- f137 0 f5"/>
                            <a:gd name="f143" fmla="+- f138 0 f5"/>
                            <a:gd name="f144" fmla="+- 0 0 f139"/>
                            <a:gd name="f145" fmla="*/ f17 1 f140"/>
                            <a:gd name="f146" fmla="*/ f40 1 f141"/>
                            <a:gd name="f147" fmla="*/ f144 f4 1"/>
                            <a:gd name="f148" fmla="+- f142 f5 0"/>
                            <a:gd name="f149" fmla="+- f143 f5 0"/>
                            <a:gd name="f150" fmla="*/ f114 f145 1"/>
                            <a:gd name="f151" fmla="*/ f115 f145 1"/>
                            <a:gd name="f152" fmla="*/ f116 f146 1"/>
                            <a:gd name="f153" fmla="*/ f117 f146 1"/>
                            <a:gd name="f154" fmla="*/ f147 1 f11"/>
                            <a:gd name="f155" fmla="*/ f148 f11 1"/>
                            <a:gd name="f156" fmla="*/ f149 f11 1"/>
                            <a:gd name="f157" fmla="+- 10800 0 f150"/>
                            <a:gd name="f158" fmla="+- 10800 0 f151"/>
                            <a:gd name="f159" fmla="+- 10800 0 f152"/>
                            <a:gd name="f160" fmla="+- 10800 0 f153"/>
                            <a:gd name="f161" fmla="+- f154 0 f5"/>
                            <a:gd name="f162" fmla="*/ f155 1 f4"/>
                            <a:gd name="f163" fmla="*/ f156 1 f4"/>
                            <a:gd name="f164" fmla="*/ f157 f23 1"/>
                            <a:gd name="f165" fmla="*/ f158 f24 1"/>
                            <a:gd name="f166" fmla="*/ f159 f23 1"/>
                            <a:gd name="f167" fmla="*/ f160 f24 1"/>
                            <a:gd name="f168" fmla="+- 0 0 f162"/>
                            <a:gd name="f169" fmla="+- 0 0 f163"/>
                            <a:gd name="f170" fmla="+- f161 f5 0"/>
                            <a:gd name="f171" fmla="+- 0 0 f168"/>
                            <a:gd name="f172" fmla="+- 0 0 f169"/>
                            <a:gd name="f173" fmla="*/ f170 f11 1"/>
                            <a:gd name="f174" fmla="*/ f171 f4 1"/>
                            <a:gd name="f175" fmla="*/ f172 f4 1"/>
                            <a:gd name="f176" fmla="*/ f173 1 f4"/>
                            <a:gd name="f177" fmla="*/ f174 1 f11"/>
                            <a:gd name="f178" fmla="*/ f175 1 f11"/>
                            <a:gd name="f179" fmla="+- 0 0 f176"/>
                            <a:gd name="f180" fmla="+- f177 0 f5"/>
                            <a:gd name="f181" fmla="+- f178 0 f5"/>
                            <a:gd name="f182" fmla="+- 0 0 f179"/>
                            <a:gd name="f183" fmla="cos 1 f180"/>
                            <a:gd name="f184" fmla="sin 1 f180"/>
                            <a:gd name="f185" fmla="cos 1 f181"/>
                            <a:gd name="f186" fmla="sin 1 f181"/>
                            <a:gd name="f187" fmla="*/ f182 f4 1"/>
                            <a:gd name="f188" fmla="+- 0 0 f183"/>
                            <a:gd name="f189" fmla="+- 0 0 f184"/>
                            <a:gd name="f190" fmla="+- 0 0 f185"/>
                            <a:gd name="f191" fmla="+- 0 0 f186"/>
                            <a:gd name="f192" fmla="*/ f187 1 f11"/>
                            <a:gd name="f193" fmla="+- 0 0 f188"/>
                            <a:gd name="f194" fmla="+- 0 0 f189"/>
                            <a:gd name="f195" fmla="+- 0 0 f190"/>
                            <a:gd name="f196" fmla="+- 0 0 f191"/>
                            <a:gd name="f197" fmla="+- f192 0 f5"/>
                            <a:gd name="f198" fmla="val f193"/>
                            <a:gd name="f199" fmla="val f194"/>
                            <a:gd name="f200" fmla="val f195"/>
                            <a:gd name="f201" fmla="val f196"/>
                            <a:gd name="f202" fmla="cos 1 f197"/>
                            <a:gd name="f203" fmla="sin 1 f197"/>
                            <a:gd name="f204" fmla="+- 0 0 f198"/>
                            <a:gd name="f205" fmla="+- 0 0 f199"/>
                            <a:gd name="f206" fmla="+- 0 0 f200"/>
                            <a:gd name="f207" fmla="+- 0 0 f201"/>
                            <a:gd name="f208" fmla="+- 0 0 f202"/>
                            <a:gd name="f209" fmla="+- 0 0 f203"/>
                            <a:gd name="f210" fmla="+- 0 0 f208"/>
                            <a:gd name="f211" fmla="+- 0 0 f209"/>
                            <a:gd name="f212" fmla="*/ 10800 f204 1"/>
                            <a:gd name="f213" fmla="*/ 10800 f205 1"/>
                            <a:gd name="f214" fmla="*/ 10800 f206 1"/>
                            <a:gd name="f215" fmla="*/ 10800 f207 1"/>
                            <a:gd name="f216" fmla="*/ f41 f204 1"/>
                            <a:gd name="f217" fmla="*/ f41 f205 1"/>
                            <a:gd name="f218" fmla="*/ f41 f206 1"/>
                            <a:gd name="f219" fmla="*/ f41 f207 1"/>
                            <a:gd name="f220" fmla="*/ 13500 f206 1"/>
                            <a:gd name="f221" fmla="*/ 13500 f207 1"/>
                            <a:gd name="f222" fmla="*/ f42 f206 1"/>
                            <a:gd name="f223" fmla="*/ f42 f207 1"/>
                            <a:gd name="f224" fmla="val f210"/>
                            <a:gd name="f225" fmla="val f211"/>
                            <a:gd name="f226" fmla="+- f212 10800 0"/>
                            <a:gd name="f227" fmla="+- f213 10800 0"/>
                            <a:gd name="f228" fmla="+- f214 10800 0"/>
                            <a:gd name="f229" fmla="+- f215 10800 0"/>
                            <a:gd name="f230" fmla="+- f216 10800 0"/>
                            <a:gd name="f231" fmla="+- f217 10800 0"/>
                            <a:gd name="f232" fmla="+- f218 10800 0"/>
                            <a:gd name="f233" fmla="+- f219 10800 0"/>
                            <a:gd name="f234" fmla="+- f220 10800 0"/>
                            <a:gd name="f235" fmla="+- f221 10800 0"/>
                            <a:gd name="f236" fmla="+- f222 10800 0"/>
                            <a:gd name="f237" fmla="+- f223 10800 0"/>
                            <a:gd name="f238" fmla="+- 0 0 f224"/>
                            <a:gd name="f239" fmla="+- 0 0 f225"/>
                            <a:gd name="f240" fmla="+- f237 0 f235"/>
                            <a:gd name="f241" fmla="+- f236 0 f234"/>
                            <a:gd name="f242" fmla="+- f233 0 f68"/>
                            <a:gd name="f243" fmla="+- f232 0 f68"/>
                            <a:gd name="f244" fmla="+- f231 0 f68"/>
                            <a:gd name="f245" fmla="+- f230 0 f68"/>
                            <a:gd name="f246" fmla="+- f227 0 f43"/>
                            <a:gd name="f247" fmla="+- f226 0 f43"/>
                            <a:gd name="f248" fmla="+- f229 0 f43"/>
                            <a:gd name="f249" fmla="+- f228 0 f43"/>
                            <a:gd name="f250" fmla="*/ f240 f240 1"/>
                            <a:gd name="f251" fmla="*/ f241 f241 1"/>
                            <a:gd name="f252" fmla="+- 0 0 f242"/>
                            <a:gd name="f253" fmla="+- 0 0 f243"/>
                            <a:gd name="f254" fmla="+- 0 0 f244"/>
                            <a:gd name="f255" fmla="+- 0 0 f245"/>
                            <a:gd name="f256" fmla="+- 0 0 f246"/>
                            <a:gd name="f257" fmla="+- 0 0 f247"/>
                            <a:gd name="f258" fmla="+- 0 0 f248"/>
                            <a:gd name="f259" fmla="+- 0 0 f249"/>
                            <a:gd name="f260" fmla="+- f250 f251 0"/>
                            <a:gd name="f261" fmla="+- 0 0 f252"/>
                            <a:gd name="f262" fmla="+- 0 0 f253"/>
                            <a:gd name="f263" fmla="+- 0 0 f254"/>
                            <a:gd name="f264" fmla="+- 0 0 f255"/>
                            <a:gd name="f265" fmla="+- 0 0 f256"/>
                            <a:gd name="f266" fmla="+- 0 0 f257"/>
                            <a:gd name="f267" fmla="+- 0 0 f258"/>
                            <a:gd name="f268" fmla="+- 0 0 f259"/>
                            <a:gd name="f269" fmla="at2 f261 f262"/>
                            <a:gd name="f270" fmla="at2 f263 f264"/>
                            <a:gd name="f271" fmla="at2 f265 f266"/>
                            <a:gd name="f272" fmla="at2 f267 f268"/>
                            <a:gd name="f273" fmla="sqrt f260"/>
                            <a:gd name="f274" fmla="+- f269 f5 0"/>
                            <a:gd name="f275" fmla="+- f270 f5 0"/>
                            <a:gd name="f276" fmla="+- f271 f5 0"/>
                            <a:gd name="f277" fmla="+- f272 f5 0"/>
                            <a:gd name="f278" fmla="*/ f35 f273 1"/>
                            <a:gd name="f279" fmla="*/ f274 f11 1"/>
                            <a:gd name="f280" fmla="*/ f275 f11 1"/>
                            <a:gd name="f281" fmla="*/ f276 f11 1"/>
                            <a:gd name="f282" fmla="*/ f277 f11 1"/>
                            <a:gd name="f283" fmla="*/ f278 f238 1"/>
                            <a:gd name="f284" fmla="*/ f278 f239 1"/>
                            <a:gd name="f285" fmla="*/ f279 1 f4"/>
                            <a:gd name="f286" fmla="*/ f280 1 f4"/>
                            <a:gd name="f287" fmla="*/ f281 1 f4"/>
                            <a:gd name="f288" fmla="*/ f282 1 f4"/>
                            <a:gd name="f289" fmla="+- f236 f283 0"/>
                            <a:gd name="f290" fmla="+- f237 f284 0"/>
                            <a:gd name="f291" fmla="+- 0 0 f285"/>
                            <a:gd name="f292" fmla="+- 0 0 f286"/>
                            <a:gd name="f293" fmla="+- 0 0 f287"/>
                            <a:gd name="f294" fmla="+- 0 0 f288"/>
                            <a:gd name="f295" fmla="val f291"/>
                            <a:gd name="f296" fmla="val f292"/>
                            <a:gd name="f297" fmla="val f293"/>
                            <a:gd name="f298" fmla="val f294"/>
                            <a:gd name="f299" fmla="+- 0 0 f295"/>
                            <a:gd name="f300" fmla="+- 0 0 f296"/>
                            <a:gd name="f301" fmla="+- 0 0 f297"/>
                            <a:gd name="f302" fmla="+- 0 0 f298"/>
                            <a:gd name="f303" fmla="*/ f299 f4 1"/>
                            <a:gd name="f304" fmla="*/ f300 f4 1"/>
                            <a:gd name="f305" fmla="*/ f301 f4 1"/>
                            <a:gd name="f306" fmla="*/ f302 f4 1"/>
                            <a:gd name="f307" fmla="*/ f303 1 f11"/>
                            <a:gd name="f308" fmla="*/ f304 1 f11"/>
                            <a:gd name="f309" fmla="*/ f305 1 f11"/>
                            <a:gd name="f310" fmla="*/ f306 1 f11"/>
                            <a:gd name="f311" fmla="+- f307 0 f5"/>
                            <a:gd name="f312" fmla="+- f308 0 f5"/>
                            <a:gd name="f313" fmla="+- f309 0 f5"/>
                            <a:gd name="f314" fmla="+- f310 0 f5"/>
                            <a:gd name="f315" fmla="+- f312 0 f311"/>
                            <a:gd name="f316" fmla="+- f314 0 f313"/>
                            <a:gd name="f317" fmla="+- f311 f5 0"/>
                            <a:gd name="f318" fmla="+- f313 f5 0"/>
                            <a:gd name="f319" fmla="+- f315 0 f3"/>
                            <a:gd name="f320" fmla="+- f316 f3 0"/>
                            <a:gd name="f321" fmla="*/ f317 f11 1"/>
                            <a:gd name="f322" fmla="*/ f318 f11 1"/>
                            <a:gd name="f323" fmla="?: f315 f319 f315"/>
                            <a:gd name="f324" fmla="?: f316 f316 f320"/>
                            <a:gd name="f325" fmla="*/ f321 1 f4"/>
                            <a:gd name="f326" fmla="*/ f322 1 f4"/>
                            <a:gd name="f327" fmla="+- 0 0 f325"/>
                            <a:gd name="f328" fmla="+- 0 0 f326"/>
                            <a:gd name="f329" fmla="+- 0 0 f327"/>
                            <a:gd name="f330" fmla="+- 0 0 f328"/>
                            <a:gd name="f331" fmla="*/ f329 f4 1"/>
                            <a:gd name="f332" fmla="*/ f330 f4 1"/>
                            <a:gd name="f333" fmla="*/ f331 1 f11"/>
                            <a:gd name="f334" fmla="*/ f332 1 f11"/>
                            <a:gd name="f335" fmla="+- f333 0 f5"/>
                            <a:gd name="f336" fmla="+- f334 0 f5"/>
                            <a:gd name="f337" fmla="cos 1 f335"/>
                            <a:gd name="f338" fmla="sin 1 f335"/>
                            <a:gd name="f339" fmla="cos 1 f336"/>
                            <a:gd name="f340" fmla="sin 1 f336"/>
                            <a:gd name="f341" fmla="+- 0 0 f337"/>
                            <a:gd name="f342" fmla="+- 0 0 f338"/>
                            <a:gd name="f343" fmla="+- 0 0 f339"/>
                            <a:gd name="f344" fmla="+- 0 0 f340"/>
                            <a:gd name="f345" fmla="+- 0 0 f341"/>
                            <a:gd name="f346" fmla="+- 0 0 f342"/>
                            <a:gd name="f347" fmla="+- 0 0 f343"/>
                            <a:gd name="f348" fmla="+- 0 0 f344"/>
                            <a:gd name="f349" fmla="val f345"/>
                            <a:gd name="f350" fmla="val f346"/>
                            <a:gd name="f351" fmla="val f347"/>
                            <a:gd name="f352" fmla="val f348"/>
                            <a:gd name="f353" fmla="+- 0 0 f349"/>
                            <a:gd name="f354" fmla="+- 0 0 f350"/>
                            <a:gd name="f355" fmla="+- 0 0 f351"/>
                            <a:gd name="f356" fmla="+- 0 0 f352"/>
                            <a:gd name="f357" fmla="*/ f65 f353 1"/>
                            <a:gd name="f358" fmla="*/ f65 f354 1"/>
                            <a:gd name="f359" fmla="*/ f36 f355 1"/>
                            <a:gd name="f360" fmla="*/ f36 f356 1"/>
                            <a:gd name="f361" fmla="*/ f357 f357 1"/>
                            <a:gd name="f362" fmla="*/ f358 f358 1"/>
                            <a:gd name="f363" fmla="*/ f359 f359 1"/>
                            <a:gd name="f364" fmla="*/ f360 f360 1"/>
                            <a:gd name="f365" fmla="+- f361 f362 0"/>
                            <a:gd name="f366" fmla="+- f363 f364 0"/>
                            <a:gd name="f367" fmla="sqrt f365"/>
                            <a:gd name="f368" fmla="sqrt f366"/>
                            <a:gd name="f369" fmla="*/ f69 1 f367"/>
                            <a:gd name="f370" fmla="*/ f44 1 f368"/>
                            <a:gd name="f371" fmla="*/ f353 f369 1"/>
                            <a:gd name="f372" fmla="*/ f354 f369 1"/>
                            <a:gd name="f373" fmla="*/ f355 f370 1"/>
                            <a:gd name="f374" fmla="*/ f356 f370 1"/>
                            <a:gd name="f375" fmla="+- f68 0 f371"/>
                            <a:gd name="f376" fmla="+- f68 0 f372"/>
                            <a:gd name="f377" fmla="+- f43 0 f373"/>
                            <a:gd name="f378" fmla="+- f43 0 f374"/>
                          </a:gdLst>
                          <a:ahLst>
                            <a:ahPolar gdRefAng="f0" minAng="f9" maxAng="f20">
                              <a:pos x="f164" y="f165"/>
                            </a:ahPolar>
                            <a:ahPolar gdRefR="f2" minR="f9" maxR="f21" gdRefAng="f1" minAng="f9" maxAng="f20">
                              <a:pos x="f166" y="f167"/>
                            </a:ahPolar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58" t="f61" r="f59" b="f60"/>
                          <a:pathLst>
                            <a:path w="21600" h="21600">
                              <a:moveTo>
                                <a:pt x="f375" y="f376"/>
                              </a:moveTo>
                              <a:arcTo wR="f65" hR="f65" stAng="f311" swAng="f323"/>
                              <a:lnTo>
                                <a:pt x="f377" y="f378"/>
                              </a:lnTo>
                              <a:arcTo wR="f36" hR="f36" stAng="f313" swAng="f324"/>
                              <a:lnTo>
                                <a:pt x="f235" y="f234"/>
                              </a:lnTo>
                              <a:lnTo>
                                <a:pt x="f290" y="f289"/>
                              </a:lnTo>
                              <a:lnTo>
                                <a:pt x="f237" y="f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 w="9363" cap="flat">
                          <a:solidFill>
                            <a:srgbClr val="3465A4"/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 w14:paraId="2C11AEF1" w14:textId="77777777" w:rsidR="00BD3095" w:rsidRDefault="00BD309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158758" tIns="82442" rIns="158758" bIns="82442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AED9" id="Forma2" o:spid="_x0000_s1026" style="position:absolute;left:0;text-align:left;margin-left:526.6pt;margin-top:22.8pt;width:2.8pt;height:.4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" adj="-11796480,,5400" path="m16300,10800at5300,5300,16300,16300,16300,10800,5300,10800l,10800wa,,21600,21600,,10800,21600,10800l24300,10800r9934,-134l13600,10800r2700,xe" fillcolor="#729fcf" strokecolor="#3465a4" strokeweight=".26008mm">
                <v:stroke joinstyle="round"/>
                <v:formulas/>
                <v:path arrowok="t" o:connecttype="custom" o:connectlocs="17781,0;35561,2858;17781,5715;0,2858" o:connectangles="270,0,90,180" textboxrect="0,0,21600,21600"/>
                <v:textbox inset="4.40994mm,2.29006mm,4.40994mm,2.29006mm">
                  <w:txbxContent>
                    <w:p w14:paraId="2C11AEF1" w14:textId="77777777" w:rsidR="00BD3095" w:rsidRDefault="00BD309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11AEE7" w14:textId="77777777" w:rsidR="00BD3095" w:rsidRDefault="00210C2F">
      <w:pPr>
        <w:pStyle w:val="Standard"/>
        <w:jc w:val="center"/>
      </w:pPr>
      <w:r>
        <w:rPr>
          <w:rFonts w:ascii="Comic Sans MS" w:hAnsi="Comic Sans MS" w:cs="Comic Sans MS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1AEDB" wp14:editId="2C11AEDC">
                <wp:simplePos x="0" y="0"/>
                <wp:positionH relativeFrom="column">
                  <wp:posOffset>-76315</wp:posOffset>
                </wp:positionH>
                <wp:positionV relativeFrom="paragraph">
                  <wp:posOffset>339123</wp:posOffset>
                </wp:positionV>
                <wp:extent cx="6124578" cy="1062990"/>
                <wp:effectExtent l="0" t="0" r="9522" b="3810"/>
                <wp:wrapNone/>
                <wp:docPr id="257297548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8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11AEF3" w14:textId="77777777" w:rsidR="00BD3095" w:rsidRDefault="00210C2F">
                            <w:pPr>
                              <w:overflowPunct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120"/>
                                <w:szCs w:val="120"/>
                              </w:rPr>
                              <w:t>ˇˇˇˇˇˇ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11AEDB" id="_x0000_t202" coordsize="21600,21600" o:spt="202" path="m,l,21600r21600,l21600,xe">
                <v:stroke joinstyle="miter"/>
                <v:path gradientshapeok="t" o:connecttype="rect"/>
              </v:shapetype>
              <v:shape id="Forma1" o:spid="_x0000_s1027" type="#_x0000_t202" style="position:absolute;left:0;text-align:left;margin-left:-6pt;margin-top:26.7pt;width:482.25pt;height:8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" filled="f" stroked="f">
                <v:textbox inset="0,0,0,0">
                  <w:txbxContent>
                    <w:p w14:paraId="2C11AEF3" w14:textId="77777777" w:rsidR="00BD3095" w:rsidRDefault="00210C2F">
                      <w:pPr>
                        <w:overflowPunct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b/>
                          <w:sz w:val="120"/>
                          <w:szCs w:val="120"/>
                        </w:rPr>
                        <w:t>ˇˇˇˇˇˇ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omic Sans MS"/>
          <w:b/>
          <w:sz w:val="40"/>
          <w:szCs w:val="40"/>
        </w:rPr>
        <w:t>informazioni, regolamento e modulo di iscrizione</w:t>
      </w:r>
    </w:p>
    <w:p w14:paraId="2C11AEE8" w14:textId="77777777" w:rsidR="00BD3095" w:rsidRDefault="00BD3095">
      <w:pPr>
        <w:pStyle w:val="Standard"/>
        <w:jc w:val="center"/>
        <w:rPr>
          <w:rFonts w:ascii="Comic Sans MS" w:hAnsi="Comic Sans MS" w:cs="Comic Sans MS"/>
          <w:b/>
          <w:sz w:val="36"/>
          <w:szCs w:val="36"/>
        </w:rPr>
      </w:pPr>
    </w:p>
    <w:p w14:paraId="2C11AEE9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40"/>
          <w:szCs w:val="40"/>
        </w:rPr>
      </w:pPr>
      <w:r>
        <w:rPr>
          <w:rFonts w:ascii="Comic Sans MS" w:hAnsi="Comic Sans MS" w:cs="Comic Sans MS"/>
          <w:b/>
          <w:sz w:val="40"/>
          <w:szCs w:val="40"/>
        </w:rPr>
        <w:lastRenderedPageBreak/>
        <w:t>Iscrizione alla gara.</w:t>
      </w:r>
    </w:p>
    <w:p w14:paraId="2C11AEEA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36"/>
          <w:szCs w:val="36"/>
        </w:rPr>
      </w:pPr>
      <w:r>
        <w:rPr>
          <w:rFonts w:ascii="Comic Sans MS" w:hAnsi="Comic Sans MS" w:cs="Comic Sans MS"/>
          <w:b/>
          <w:sz w:val="36"/>
          <w:szCs w:val="36"/>
        </w:rPr>
        <w:t>le iscrizioni sono libere ed aperte a tutti</w:t>
      </w:r>
    </w:p>
    <w:p w14:paraId="2C11AEEB" w14:textId="77777777" w:rsidR="00BD3095" w:rsidRDefault="00BD3095">
      <w:pPr>
        <w:pStyle w:val="Standard"/>
        <w:rPr>
          <w:rFonts w:ascii="Comic Sans MS" w:hAnsi="Comic Sans MS" w:cs="Comic Sans MS"/>
          <w:b/>
        </w:rPr>
      </w:pPr>
    </w:p>
    <w:p w14:paraId="2C11AEEC" w14:textId="77777777" w:rsidR="00BD3095" w:rsidRDefault="00210C2F">
      <w:pPr>
        <w:pStyle w:val="Standard"/>
        <w:jc w:val="both"/>
      </w:pPr>
      <w:r>
        <w:rPr>
          <w:rFonts w:ascii="Comic Sans MS" w:hAnsi="Comic Sans MS" w:cs="Comic Sans MS"/>
        </w:rPr>
        <w:t xml:space="preserve">Il </w:t>
      </w:r>
      <w:r>
        <w:rPr>
          <w:rFonts w:ascii="Comic Sans MS" w:hAnsi="Comic Sans MS" w:cs="Comic Sans MS"/>
        </w:rPr>
        <w:t xml:space="preserve">modulo di partecipazione con i dati del capogruppo e i nomi dei </w:t>
      </w:r>
      <w:proofErr w:type="gramStart"/>
      <w:r>
        <w:rPr>
          <w:rFonts w:ascii="Comic Sans MS" w:hAnsi="Comic Sans MS" w:cs="Comic Sans MS"/>
        </w:rPr>
        <w:t>partecipanti  (</w:t>
      </w:r>
      <w:proofErr w:type="gramEnd"/>
      <w:r>
        <w:rPr>
          <w:rFonts w:ascii="Comic Sans MS" w:hAnsi="Comic Sans MS" w:cs="Comic Sans MS"/>
        </w:rPr>
        <w:t>nome e cognome ed età) deve essere inoltrato all’organizzazione</w:t>
      </w:r>
    </w:p>
    <w:p w14:paraId="2C11AEED" w14:textId="77777777" w:rsidR="00BD3095" w:rsidRDefault="00210C2F">
      <w:pPr>
        <w:pStyle w:val="Standard"/>
        <w:jc w:val="center"/>
      </w:pPr>
      <w:r>
        <w:rPr>
          <w:rFonts w:ascii="Comic Sans MS" w:hAnsi="Comic Sans MS" w:cs="Comic Sans MS"/>
          <w:b/>
          <w:bCs/>
          <w:sz w:val="28"/>
          <w:szCs w:val="28"/>
        </w:rPr>
        <w:t>entro le ore 19.00 del 08 agosto 2026</w:t>
      </w:r>
    </w:p>
    <w:p w14:paraId="2C11AEEE" w14:textId="77777777" w:rsidR="00BD3095" w:rsidRDefault="00210C2F">
      <w:pPr>
        <w:pStyle w:val="Standard"/>
        <w:jc w:val="both"/>
      </w:pPr>
      <w:r>
        <w:rPr>
          <w:rStyle w:val="Internetlink"/>
          <w:rFonts w:ascii="Comic Sans MS" w:hAnsi="Comic Sans MS" w:cs="Comic Sans MS"/>
          <w:color w:val="auto"/>
          <w:u w:val="none"/>
        </w:rPr>
        <w:t>nei seguenti modi:</w:t>
      </w:r>
    </w:p>
    <w:p w14:paraId="2C11AEEF" w14:textId="77777777" w:rsidR="00BD3095" w:rsidRDefault="00BD3095">
      <w:pPr>
        <w:pStyle w:val="Standard"/>
        <w:jc w:val="both"/>
        <w:rPr>
          <w:rFonts w:ascii="Comic Sans MS" w:hAnsi="Comic Sans MS" w:cs="Comic Sans MS"/>
        </w:rPr>
      </w:pPr>
    </w:p>
    <w:p w14:paraId="2C11AEF0" w14:textId="77777777" w:rsidR="00BD3095" w:rsidRDefault="00210C2F">
      <w:pPr>
        <w:pStyle w:val="Standard"/>
        <w:jc w:val="both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- tramite e-mail all’indirizzo:</w:t>
      </w:r>
    </w:p>
    <w:p w14:paraId="2C11AEF1" w14:textId="77777777" w:rsidR="00BD3095" w:rsidRDefault="00210C2F">
      <w:pPr>
        <w:pStyle w:val="Standard"/>
        <w:jc w:val="both"/>
      </w:pPr>
      <w:r>
        <w:rPr>
          <w:rStyle w:val="Internetlink"/>
          <w:rFonts w:ascii="Comic Sans MS" w:hAnsi="Comic Sans MS" w:cs="Comic Sans MS"/>
          <w:u w:val="none"/>
        </w:rPr>
        <w:tab/>
      </w:r>
      <w:hyperlink r:id="rId10" w:history="1">
        <w:r>
          <w:rPr>
            <w:rStyle w:val="Collegamentoipertestuale"/>
            <w:rFonts w:ascii="Comic Sans MS" w:hAnsi="Comic Sans MS" w:cs="Comic Sans MS"/>
            <w:b/>
          </w:rPr>
          <w:t>carnevalrun@gmail.com</w:t>
        </w:r>
      </w:hyperlink>
      <w:r>
        <w:rPr>
          <w:rStyle w:val="Internetlink"/>
          <w:rFonts w:ascii="Comic Sans MS" w:hAnsi="Comic Sans MS" w:cs="Comic Sans MS"/>
          <w:b/>
        </w:rPr>
        <w:t xml:space="preserve"> </w:t>
      </w:r>
    </w:p>
    <w:p w14:paraId="2C11AEF2" w14:textId="77777777" w:rsidR="00BD3095" w:rsidRDefault="00210C2F">
      <w:pPr>
        <w:pStyle w:val="Standard"/>
        <w:jc w:val="both"/>
      </w:pPr>
      <w:r>
        <w:rPr>
          <w:rStyle w:val="Internetlink"/>
          <w:rFonts w:ascii="Comic Sans MS" w:hAnsi="Comic Sans MS" w:cs="Comic Sans MS"/>
          <w:bCs/>
          <w:color w:val="auto"/>
          <w:u w:val="none"/>
        </w:rPr>
        <w:t xml:space="preserve">    mettendo in oggetto: ISCRIZIONE</w:t>
      </w:r>
    </w:p>
    <w:p w14:paraId="2C11AEF3" w14:textId="77777777" w:rsidR="00BD3095" w:rsidRDefault="00BD3095">
      <w:pPr>
        <w:pStyle w:val="Standard"/>
        <w:jc w:val="both"/>
      </w:pPr>
    </w:p>
    <w:p w14:paraId="2C11AEF4" w14:textId="77777777" w:rsidR="00BD3095" w:rsidRDefault="00210C2F">
      <w:pPr>
        <w:pStyle w:val="Standard"/>
        <w:jc w:val="both"/>
      </w:pPr>
      <w:r>
        <w:rPr>
          <w:rStyle w:val="Internetlink"/>
          <w:rFonts w:ascii="Comic Sans MS" w:hAnsi="Comic Sans MS" w:cs="Comic Sans MS"/>
          <w:color w:val="auto"/>
          <w:u w:val="none"/>
        </w:rPr>
        <w:t xml:space="preserve">- consegnando il modulo iscrizione presso la casetta dell’Associazione delle Compagnie del Carnevale Muggesano all’ingresso del villaggio carnevalesco di piazza Caliterna </w:t>
      </w:r>
      <w:r>
        <w:rPr>
          <w:rStyle w:val="Internetlink"/>
          <w:rFonts w:ascii="Comic Sans MS" w:hAnsi="Comic Sans MS" w:cs="Comic Sans MS"/>
          <w:color w:val="auto"/>
          <w:u w:val="none"/>
        </w:rPr>
        <w:t xml:space="preserve">a </w:t>
      </w:r>
      <w:proofErr w:type="gramStart"/>
      <w:r>
        <w:rPr>
          <w:rStyle w:val="Internetlink"/>
          <w:rFonts w:ascii="Comic Sans MS" w:hAnsi="Comic Sans MS" w:cs="Comic Sans MS"/>
          <w:color w:val="auto"/>
          <w:u w:val="none"/>
        </w:rPr>
        <w:t>Muggia  venerdì</w:t>
      </w:r>
      <w:proofErr w:type="gramEnd"/>
      <w:r>
        <w:rPr>
          <w:rStyle w:val="Internetlink"/>
          <w:rFonts w:ascii="Comic Sans MS" w:hAnsi="Comic Sans MS" w:cs="Comic Sans MS"/>
          <w:color w:val="auto"/>
          <w:u w:val="none"/>
        </w:rPr>
        <w:t xml:space="preserve"> 07 </w:t>
      </w:r>
      <w:proofErr w:type="gramStart"/>
      <w:r>
        <w:rPr>
          <w:rStyle w:val="Internetlink"/>
          <w:rFonts w:ascii="Comic Sans MS" w:hAnsi="Comic Sans MS" w:cs="Comic Sans MS"/>
          <w:color w:val="auto"/>
          <w:u w:val="none"/>
        </w:rPr>
        <w:t>agosto  dalle</w:t>
      </w:r>
      <w:proofErr w:type="gramEnd"/>
      <w:r>
        <w:rPr>
          <w:rStyle w:val="Internetlink"/>
          <w:rFonts w:ascii="Comic Sans MS" w:hAnsi="Comic Sans MS" w:cs="Comic Sans MS"/>
          <w:color w:val="auto"/>
          <w:u w:val="none"/>
        </w:rPr>
        <w:t xml:space="preserve"> ore 18.00 alle 23.00 e sabato 08 agosto dalle ore 18.00 alle ore 19.00</w:t>
      </w:r>
    </w:p>
    <w:p w14:paraId="2C11AEF5" w14:textId="77777777" w:rsidR="00BD3095" w:rsidRDefault="00BD3095">
      <w:pPr>
        <w:pStyle w:val="Standard"/>
        <w:jc w:val="both"/>
        <w:rPr>
          <w:b/>
          <w:sz w:val="30"/>
          <w:szCs w:val="30"/>
        </w:rPr>
      </w:pPr>
    </w:p>
    <w:p w14:paraId="2C11AEF6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40"/>
          <w:szCs w:val="40"/>
        </w:rPr>
      </w:pPr>
      <w:r>
        <w:rPr>
          <w:rFonts w:ascii="Comic Sans MS" w:hAnsi="Comic Sans MS" w:cs="Comic Sans MS"/>
          <w:b/>
          <w:sz w:val="40"/>
          <w:szCs w:val="40"/>
        </w:rPr>
        <w:t>Informazioni.</w:t>
      </w:r>
    </w:p>
    <w:p w14:paraId="2C11AEF7" w14:textId="77777777" w:rsidR="00BD3095" w:rsidRDefault="00BD3095">
      <w:pPr>
        <w:pStyle w:val="Standard"/>
        <w:jc w:val="center"/>
        <w:rPr>
          <w:rFonts w:ascii="Comic Sans MS" w:hAnsi="Comic Sans MS" w:cs="Comic Sans MS"/>
        </w:rPr>
      </w:pPr>
    </w:p>
    <w:p w14:paraId="2C11AEF8" w14:textId="77777777" w:rsidR="00BD3095" w:rsidRDefault="00210C2F">
      <w:pPr>
        <w:pStyle w:val="Standard"/>
        <w:jc w:val="center"/>
      </w:pPr>
      <w:r>
        <w:rPr>
          <w:rStyle w:val="Internetlink"/>
          <w:b/>
        </w:rPr>
        <w:t>carnevalrun@gmail.com</w:t>
      </w:r>
    </w:p>
    <w:p w14:paraId="2C11AEF9" w14:textId="77777777" w:rsidR="00BD3095" w:rsidRDefault="00BD3095">
      <w:pPr>
        <w:pStyle w:val="Standard"/>
        <w:jc w:val="center"/>
        <w:rPr>
          <w:rFonts w:ascii="Comic Sans MS" w:hAnsi="Comic Sans MS" w:cs="Comic Sans MS"/>
        </w:rPr>
      </w:pPr>
    </w:p>
    <w:p w14:paraId="2C11AEFA" w14:textId="77777777" w:rsidR="00BD3095" w:rsidRDefault="00210C2F">
      <w:pPr>
        <w:pStyle w:val="Standard"/>
        <w:jc w:val="center"/>
      </w:pPr>
      <w:r>
        <w:rPr>
          <w:rStyle w:val="Internetlink"/>
          <w:color w:val="auto"/>
          <w:u w:val="none"/>
        </w:rPr>
        <w:t xml:space="preserve"> </w:t>
      </w:r>
    </w:p>
    <w:p w14:paraId="2C11AEFB" w14:textId="77777777" w:rsidR="00BD3095" w:rsidRDefault="00BD3095">
      <w:pPr>
        <w:pStyle w:val="Standard"/>
        <w:jc w:val="center"/>
        <w:rPr>
          <w:b/>
          <w:sz w:val="40"/>
          <w:szCs w:val="40"/>
        </w:rPr>
      </w:pPr>
    </w:p>
    <w:p w14:paraId="2C11AEFC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sz w:val="40"/>
          <w:szCs w:val="40"/>
        </w:rPr>
      </w:pPr>
      <w:r>
        <w:rPr>
          <w:rFonts w:ascii="Comic Sans MS" w:hAnsi="Comic Sans MS" w:cs="Comic Sans MS"/>
          <w:b/>
          <w:sz w:val="40"/>
          <w:szCs w:val="40"/>
        </w:rPr>
        <w:t>Regolamento di partecipazione e gara.</w:t>
      </w:r>
    </w:p>
    <w:p w14:paraId="2C11AEFD" w14:textId="77777777" w:rsidR="00BD3095" w:rsidRDefault="00BD3095">
      <w:pPr>
        <w:pStyle w:val="Standard"/>
        <w:jc w:val="center"/>
        <w:rPr>
          <w:rFonts w:ascii="Comic Sans MS" w:hAnsi="Comic Sans MS" w:cs="Comic Sans MS"/>
        </w:rPr>
      </w:pPr>
    </w:p>
    <w:p w14:paraId="2C11AEFE" w14:textId="77777777" w:rsidR="00BD3095" w:rsidRDefault="00210C2F">
      <w:pPr>
        <w:pStyle w:val="Default"/>
        <w:jc w:val="both"/>
      </w:pPr>
      <w:proofErr w:type="spellStart"/>
      <w:r>
        <w:rPr>
          <w:sz w:val="23"/>
        </w:rPr>
        <w:t>Carnevalrun</w:t>
      </w:r>
      <w:proofErr w:type="spellEnd"/>
      <w:r>
        <w:rPr>
          <w:sz w:val="23"/>
        </w:rPr>
        <w:t xml:space="preserve"> è un appuntamento ludico aperto a tutti muggesani e non, che si svolge nel centro storico di Muggia, dove gli esercizi commerciali, i privati e le associazioni aderenti regaleranno ai partecipanti scherzi e sorprese da “godere”.</w:t>
      </w:r>
    </w:p>
    <w:p w14:paraId="2C11AEFF" w14:textId="77777777" w:rsidR="00BD3095" w:rsidRDefault="00210C2F">
      <w:pPr>
        <w:pStyle w:val="Default"/>
        <w:jc w:val="both"/>
      </w:pPr>
      <w:proofErr w:type="spellStart"/>
      <w:r>
        <w:rPr>
          <w:sz w:val="23"/>
        </w:rPr>
        <w:t>Carnevalrun</w:t>
      </w:r>
      <w:proofErr w:type="spellEnd"/>
      <w:r>
        <w:rPr>
          <w:sz w:val="23"/>
        </w:rPr>
        <w:t xml:space="preserve"> NON è una corsa per chi arriva primo, ma vuole essere un divertimento, </w:t>
      </w:r>
      <w:r>
        <w:rPr>
          <w:sz w:val="23"/>
        </w:rPr>
        <w:t>un momento di svago per stare assieme in allegria.</w:t>
      </w:r>
    </w:p>
    <w:p w14:paraId="2C11AF00" w14:textId="77777777" w:rsidR="00BD3095" w:rsidRDefault="00210C2F">
      <w:pPr>
        <w:pStyle w:val="Default"/>
        <w:jc w:val="both"/>
        <w:rPr>
          <w:sz w:val="23"/>
        </w:rPr>
      </w:pPr>
      <w:r>
        <w:rPr>
          <w:sz w:val="23"/>
        </w:rPr>
        <w:t xml:space="preserve">Per cui non correte, ma camminate, godetevi e riscoprite le calli di Muggia, per ritrovarvi alla fine nel ring del carnevale estivo in </w:t>
      </w:r>
      <w:proofErr w:type="spellStart"/>
      <w:r>
        <w:rPr>
          <w:sz w:val="23"/>
        </w:rPr>
        <w:t>caliterna</w:t>
      </w:r>
      <w:proofErr w:type="spellEnd"/>
      <w:r>
        <w:rPr>
          <w:sz w:val="23"/>
        </w:rPr>
        <w:t>.</w:t>
      </w:r>
    </w:p>
    <w:p w14:paraId="2C11AF01" w14:textId="77777777" w:rsidR="00BD3095" w:rsidRDefault="00210C2F">
      <w:pPr>
        <w:pStyle w:val="Default"/>
        <w:jc w:val="both"/>
        <w:rPr>
          <w:sz w:val="23"/>
        </w:rPr>
      </w:pPr>
      <w:r>
        <w:rPr>
          <w:sz w:val="23"/>
        </w:rPr>
        <w:t>Buon divertimento.</w:t>
      </w:r>
    </w:p>
    <w:p w14:paraId="2C11AF02" w14:textId="77777777" w:rsidR="00BD3095" w:rsidRDefault="00210C2F">
      <w:pPr>
        <w:pStyle w:val="Default"/>
        <w:spacing w:after="47"/>
        <w:rPr>
          <w:sz w:val="23"/>
        </w:rPr>
      </w:pPr>
      <w:r>
        <w:rPr>
          <w:sz w:val="23"/>
        </w:rPr>
        <w:t>1) La partecipazione è aperta a tutti quelli che si sono iscritti,</w:t>
      </w:r>
    </w:p>
    <w:p w14:paraId="2C11AF03" w14:textId="77777777" w:rsidR="00BD3095" w:rsidRDefault="00210C2F">
      <w:pPr>
        <w:pStyle w:val="Default"/>
        <w:spacing w:after="47"/>
        <w:rPr>
          <w:sz w:val="23"/>
        </w:rPr>
      </w:pPr>
      <w:r>
        <w:rPr>
          <w:sz w:val="23"/>
        </w:rPr>
        <w:t>2) La partecipazione è completamente gratuita,</w:t>
      </w:r>
    </w:p>
    <w:p w14:paraId="2C11AF04" w14:textId="77777777" w:rsidR="00BD3095" w:rsidRDefault="00210C2F">
      <w:pPr>
        <w:pStyle w:val="Default"/>
        <w:spacing w:after="47"/>
      </w:pPr>
      <w:r>
        <w:rPr>
          <w:sz w:val="23"/>
        </w:rPr>
        <w:t xml:space="preserve">3) </w:t>
      </w:r>
      <w:r>
        <w:rPr>
          <w:b/>
          <w:bCs/>
          <w:sz w:val="23"/>
        </w:rPr>
        <w:t xml:space="preserve">Ritrovo previsto alle ore 18.30 in piazzale Caliterna poi la partenza </w:t>
      </w:r>
      <w:r>
        <w:rPr>
          <w:sz w:val="23"/>
        </w:rPr>
        <w:t xml:space="preserve">in Piazza della Repubblica per le ore 19.00 la </w:t>
      </w:r>
      <w:r>
        <w:rPr>
          <w:b/>
          <w:bCs/>
          <w:sz w:val="23"/>
        </w:rPr>
        <w:t>partenza sarà scaglionata</w:t>
      </w:r>
      <w:r>
        <w:rPr>
          <w:sz w:val="23"/>
        </w:rPr>
        <w:t>,</w:t>
      </w:r>
    </w:p>
    <w:p w14:paraId="2C11AF05" w14:textId="77777777" w:rsidR="00BD3095" w:rsidRDefault="00210C2F">
      <w:pPr>
        <w:pStyle w:val="Default"/>
        <w:spacing w:after="47"/>
      </w:pPr>
      <w:r>
        <w:rPr>
          <w:sz w:val="23"/>
        </w:rPr>
        <w:t xml:space="preserve">4) </w:t>
      </w:r>
      <w:r>
        <w:rPr>
          <w:b/>
          <w:bCs/>
          <w:sz w:val="23"/>
        </w:rPr>
        <w:t>Obbligatorio essere mascherati,</w:t>
      </w:r>
    </w:p>
    <w:p w14:paraId="2C11AF06" w14:textId="77777777" w:rsidR="00BD3095" w:rsidRDefault="00210C2F">
      <w:pPr>
        <w:pStyle w:val="Default"/>
      </w:pPr>
      <w:r>
        <w:rPr>
          <w:sz w:val="23"/>
        </w:rPr>
        <w:t>5) I premi solamente simbolici, saranno a discrezione della giuria.</w:t>
      </w:r>
    </w:p>
    <w:p w14:paraId="2C11AF07" w14:textId="77777777" w:rsidR="00BD3095" w:rsidRDefault="00BD3095">
      <w:pPr>
        <w:pStyle w:val="Standard"/>
        <w:jc w:val="center"/>
        <w:rPr>
          <w:rFonts w:ascii="Comic Sans MS" w:hAnsi="Comic Sans MS" w:cs="Comic Sans MS"/>
        </w:rPr>
      </w:pPr>
    </w:p>
    <w:p w14:paraId="2C11AF08" w14:textId="77777777" w:rsidR="00BD3095" w:rsidRDefault="00210C2F">
      <w:pPr>
        <w:pStyle w:val="Standard"/>
        <w:jc w:val="center"/>
      </w:pPr>
      <w:r>
        <w:rPr>
          <w:rFonts w:ascii="Comic Sans MS" w:hAnsi="Comic Sans MS" w:cs="Comic Sans MS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2C11AEDD" wp14:editId="2C11AEDE">
                <wp:simplePos x="0" y="0"/>
                <wp:positionH relativeFrom="column">
                  <wp:posOffset>-87480</wp:posOffset>
                </wp:positionH>
                <wp:positionV relativeFrom="paragraph">
                  <wp:posOffset>321475</wp:posOffset>
                </wp:positionV>
                <wp:extent cx="6124578" cy="1062990"/>
                <wp:effectExtent l="0" t="0" r="9522" b="3810"/>
                <wp:wrapNone/>
                <wp:docPr id="1042695386" name="Form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8" cy="106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C11AEF5" w14:textId="77777777" w:rsidR="00BD3095" w:rsidRDefault="00210C2F">
                            <w:pPr>
                              <w:overflowPunct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omic Sans MS" w:eastAsia="Comic Sans MS" w:hAnsi="Comic Sans MS" w:cs="Comic Sans MS"/>
                                <w:b/>
                                <w:sz w:val="120"/>
                                <w:szCs w:val="120"/>
                              </w:rPr>
                              <w:t>ˇˇˇˇˇˇ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AEDD" id="Forma3" o:spid="_x0000_s1028" type="#_x0000_t202" style="position:absolute;left:0;text-align:left;margin-left:-6.9pt;margin-top:25.3pt;width:482.25pt;height:83.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" filled="f" stroked="f">
                <v:textbox inset="0,0,0,0">
                  <w:txbxContent>
                    <w:p w14:paraId="2C11AEF5" w14:textId="77777777" w:rsidR="00BD3095" w:rsidRDefault="00210C2F">
                      <w:pPr>
                        <w:overflowPunct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Comic Sans MS" w:eastAsia="Comic Sans MS" w:hAnsi="Comic Sans MS" w:cs="Comic Sans MS"/>
                          <w:b/>
                          <w:sz w:val="120"/>
                          <w:szCs w:val="120"/>
                        </w:rPr>
                        <w:t>ˇˇˇˇˇˇ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Comic Sans MS"/>
          <w:b/>
          <w:sz w:val="40"/>
          <w:szCs w:val="40"/>
        </w:rPr>
        <w:t>Modulo di iscrizione.</w:t>
      </w:r>
    </w:p>
    <w:tbl>
      <w:tblPr>
        <w:tblW w:w="10310" w:type="dxa"/>
        <w:tblInd w:w="-2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6526"/>
        <w:gridCol w:w="1458"/>
      </w:tblGrid>
      <w:tr w:rsidR="00BD3095" w14:paraId="2C11AF10" w14:textId="77777777">
        <w:tblPrEx>
          <w:tblCellMar>
            <w:top w:w="0" w:type="dxa"/>
            <w:bottom w:w="0" w:type="dxa"/>
          </w:tblCellMar>
        </w:tblPrEx>
        <w:trPr>
          <w:trHeight w:val="1874"/>
        </w:trPr>
        <w:tc>
          <w:tcPr>
            <w:tcW w:w="23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F09" w14:textId="77777777" w:rsidR="00BD3095" w:rsidRDefault="00210C2F">
            <w:pPr>
              <w:pStyle w:val="TableContents"/>
              <w:snapToGrid w:val="0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3" behindDoc="0" locked="0" layoutInCell="1" allowOverlap="1" wp14:anchorId="2C11AEDF" wp14:editId="2C11AEE0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370877" cy="1113839"/>
                  <wp:effectExtent l="0" t="0" r="723" b="0"/>
                  <wp:wrapSquare wrapText="bothSides"/>
                  <wp:docPr id="766872832" name="Immagine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877" cy="1113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11" behindDoc="0" locked="0" layoutInCell="1" allowOverlap="1" wp14:anchorId="2C11AEE1" wp14:editId="2C11AEE2">
                  <wp:simplePos x="0" y="0"/>
                  <wp:positionH relativeFrom="column">
                    <wp:posOffset>51480</wp:posOffset>
                  </wp:positionH>
                  <wp:positionV relativeFrom="paragraph">
                    <wp:posOffset>1195203</wp:posOffset>
                  </wp:positionV>
                  <wp:extent cx="1314358" cy="1325157"/>
                  <wp:effectExtent l="0" t="0" r="92" b="8343"/>
                  <wp:wrapNone/>
                  <wp:docPr id="731646598" name="Immagine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358" cy="1325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F0A" w14:textId="77777777" w:rsidR="00BD3095" w:rsidRDefault="00BD30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14:paraId="2C11AF0B" w14:textId="77777777" w:rsidR="00BD3095" w:rsidRDefault="00BD30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14:paraId="2C11AF0C" w14:textId="77777777" w:rsidR="00BD3095" w:rsidRDefault="00210C2F">
            <w:pPr>
              <w:pStyle w:val="Standard"/>
              <w:snapToGrid w:val="0"/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Associazione delle Compagnie del Carnevale Muggesano</w:t>
            </w:r>
          </w:p>
          <w:p w14:paraId="2C11AF0D" w14:textId="77777777" w:rsidR="00BD3095" w:rsidRDefault="00210C2F">
            <w:pPr>
              <w:pStyle w:val="Intestazione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 xml:space="preserve">COMUNE DI </w:t>
            </w:r>
            <w:proofErr w:type="gramStart"/>
            <w:r>
              <w:rPr>
                <w:rFonts w:ascii="Comic Sans MS" w:hAnsi="Comic Sans MS" w:cs="Comic Sans MS"/>
                <w:sz w:val="16"/>
                <w:szCs w:val="16"/>
              </w:rPr>
              <w:t>MUGGIA  (</w:t>
            </w:r>
            <w:proofErr w:type="gramEnd"/>
            <w:r>
              <w:rPr>
                <w:rFonts w:ascii="Comic Sans MS" w:hAnsi="Comic Sans MS" w:cs="Comic Sans MS"/>
                <w:sz w:val="16"/>
                <w:szCs w:val="16"/>
              </w:rPr>
              <w:t>TS)</w:t>
            </w:r>
          </w:p>
          <w:p w14:paraId="2C11AF0E" w14:textId="77777777" w:rsidR="00BD3095" w:rsidRDefault="00210C2F">
            <w:pPr>
              <w:pStyle w:val="Intestazione"/>
              <w:jc w:val="center"/>
              <w:rPr>
                <w:rFonts w:ascii="Comic Sans MS" w:hAnsi="Comic Sans MS" w:cs="Comic Sans MS"/>
                <w:b/>
                <w:bCs/>
                <w:sz w:val="14"/>
                <w:szCs w:val="14"/>
              </w:rPr>
            </w:pPr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Bellezze Naturali – Bora – Brivido – Bulli e Pupe – Lampo – </w:t>
            </w:r>
            <w:proofErr w:type="spellStart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>Mandrioi</w:t>
            </w:r>
            <w:proofErr w:type="spellEnd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>Ongia</w:t>
            </w:r>
            <w:proofErr w:type="spellEnd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 – Trottola</w:t>
            </w:r>
          </w:p>
        </w:tc>
        <w:tc>
          <w:tcPr>
            <w:tcW w:w="1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F0F" w14:textId="77777777" w:rsidR="00BD3095" w:rsidRDefault="00210C2F">
            <w:pPr>
              <w:pStyle w:val="TableContents"/>
              <w:snapToGrid w:val="0"/>
            </w:pPr>
            <w:r>
              <w:rPr>
                <w:noProof/>
              </w:rPr>
              <w:drawing>
                <wp:anchor distT="0" distB="0" distL="114300" distR="114300" simplePos="0" relativeHeight="4" behindDoc="0" locked="0" layoutInCell="1" allowOverlap="1" wp14:anchorId="2C11AEE3" wp14:editId="2C11AE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152284</wp:posOffset>
                  </wp:positionV>
                  <wp:extent cx="867957" cy="775438"/>
                  <wp:effectExtent l="0" t="0" r="8343" b="5612"/>
                  <wp:wrapSquare wrapText="bothSides"/>
                  <wp:docPr id="1768561844" name="Immagine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b="8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957" cy="775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11AF11" w14:textId="77777777" w:rsidR="00BD3095" w:rsidRDefault="00210C2F">
      <w:pPr>
        <w:pStyle w:val="Standard"/>
        <w:jc w:val="center"/>
        <w:rPr>
          <w:rFonts w:ascii="Comic Sans MS" w:hAnsi="Comic Sans MS" w:cs="Comic Sans MS"/>
          <w:b/>
          <w:bCs/>
          <w:sz w:val="30"/>
          <w:szCs w:val="30"/>
        </w:rPr>
      </w:pPr>
      <w:r>
        <w:rPr>
          <w:rFonts w:ascii="Comic Sans MS" w:hAnsi="Comic Sans MS" w:cs="Comic Sans MS"/>
          <w:b/>
          <w:bCs/>
          <w:sz w:val="30"/>
          <w:szCs w:val="30"/>
        </w:rPr>
        <w:t>Modulo di Iscrizione</w:t>
      </w:r>
    </w:p>
    <w:p w14:paraId="2C11AF12" w14:textId="77777777" w:rsidR="00BD3095" w:rsidRDefault="00210C2F">
      <w:pPr>
        <w:pStyle w:val="Default"/>
        <w:jc w:val="center"/>
      </w:pPr>
      <w:r>
        <w:rPr>
          <w:b/>
          <w:bCs/>
          <w:sz w:val="36"/>
          <w:szCs w:val="36"/>
        </w:rPr>
        <w:t>CARNEVALRUN 2026</w:t>
      </w:r>
    </w:p>
    <w:p w14:paraId="2C11AF13" w14:textId="77777777" w:rsidR="00BD3095" w:rsidRDefault="00210C2F">
      <w:pPr>
        <w:pStyle w:val="Default"/>
        <w:spacing w:after="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sabato 08 agosto 2026</w:t>
      </w:r>
    </w:p>
    <w:p w14:paraId="2C11AF14" w14:textId="77777777" w:rsidR="00BD3095" w:rsidRDefault="00BD3095">
      <w:pPr>
        <w:pStyle w:val="Default"/>
        <w:jc w:val="center"/>
        <w:rPr>
          <w:b/>
          <w:bCs/>
          <w:sz w:val="14"/>
          <w:szCs w:val="14"/>
          <w:u w:val="single"/>
        </w:rPr>
      </w:pPr>
    </w:p>
    <w:p w14:paraId="2C11AF15" w14:textId="77777777" w:rsidR="00BD3095" w:rsidRDefault="00BD3095">
      <w:pPr>
        <w:pStyle w:val="Default"/>
        <w:jc w:val="center"/>
        <w:rPr>
          <w:b/>
          <w:bCs/>
          <w:sz w:val="28"/>
          <w:u w:val="single"/>
        </w:rPr>
      </w:pPr>
    </w:p>
    <w:p w14:paraId="2C11AF16" w14:textId="77777777" w:rsidR="00BD3095" w:rsidRDefault="00210C2F">
      <w:pPr>
        <w:pStyle w:val="Default"/>
        <w:rPr>
          <w:b/>
          <w:sz w:val="23"/>
        </w:rPr>
      </w:pPr>
      <w:r>
        <w:rPr>
          <w:b/>
          <w:sz w:val="23"/>
        </w:rPr>
        <w:t>Responsabile dell’iscrizione:</w:t>
      </w:r>
    </w:p>
    <w:p w14:paraId="2C11AF17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nome_____________________________cognome___________________________</w:t>
      </w:r>
    </w:p>
    <w:p w14:paraId="2C11AF18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 xml:space="preserve">nato </w:t>
      </w:r>
      <w:proofErr w:type="spellStart"/>
      <w:r>
        <w:rPr>
          <w:sz w:val="23"/>
        </w:rPr>
        <w:t>a____________________________________________il</w:t>
      </w:r>
      <w:proofErr w:type="spellEnd"/>
      <w:r>
        <w:rPr>
          <w:sz w:val="23"/>
        </w:rPr>
        <w:t>_________________</w:t>
      </w:r>
    </w:p>
    <w:p w14:paraId="2C11AF19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 xml:space="preserve">residente a </w:t>
      </w:r>
      <w:r>
        <w:rPr>
          <w:sz w:val="23"/>
        </w:rPr>
        <w:t>(comune)________________________________nazione_____________</w:t>
      </w:r>
    </w:p>
    <w:p w14:paraId="2C11AF1A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indirizzo___________________________________cap______________________</w:t>
      </w:r>
    </w:p>
    <w:p w14:paraId="2C11AF1B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telefono _______________________e mail _______________________________</w:t>
      </w:r>
    </w:p>
    <w:p w14:paraId="2C11AF1C" w14:textId="77777777" w:rsidR="00BD3095" w:rsidRDefault="00BD3095">
      <w:pPr>
        <w:pStyle w:val="Default"/>
        <w:rPr>
          <w:sz w:val="23"/>
        </w:rPr>
      </w:pPr>
    </w:p>
    <w:p w14:paraId="2C11AF1D" w14:textId="77777777" w:rsidR="00BD3095" w:rsidRDefault="00210C2F">
      <w:pPr>
        <w:pStyle w:val="Default"/>
      </w:pPr>
      <w:r>
        <w:rPr>
          <w:b/>
          <w:bCs/>
          <w:sz w:val="23"/>
        </w:rPr>
        <w:t xml:space="preserve">eventuale </w:t>
      </w:r>
      <w:proofErr w:type="gramStart"/>
      <w:r>
        <w:rPr>
          <w:b/>
          <w:bCs/>
          <w:sz w:val="23"/>
        </w:rPr>
        <w:t>tema:_</w:t>
      </w:r>
      <w:proofErr w:type="gramEnd"/>
      <w:r>
        <w:rPr>
          <w:b/>
          <w:bCs/>
          <w:sz w:val="23"/>
        </w:rPr>
        <w:t>_________</w:t>
      </w:r>
      <w:r>
        <w:rPr>
          <w:sz w:val="23"/>
        </w:rPr>
        <w:t>____________________________________________</w:t>
      </w:r>
    </w:p>
    <w:p w14:paraId="2C11AF1E" w14:textId="77777777" w:rsidR="00BD3095" w:rsidRDefault="00210C2F">
      <w:pPr>
        <w:pStyle w:val="Default"/>
      </w:pPr>
      <w:r>
        <w:rPr>
          <w:b/>
          <w:bCs/>
          <w:sz w:val="23"/>
        </w:rPr>
        <w:t xml:space="preserve">compagnia carnevalesca o nome </w:t>
      </w:r>
      <w:proofErr w:type="gramStart"/>
      <w:r>
        <w:rPr>
          <w:b/>
          <w:bCs/>
          <w:sz w:val="23"/>
        </w:rPr>
        <w:t>gruppo:</w:t>
      </w:r>
      <w:r>
        <w:rPr>
          <w:sz w:val="23"/>
        </w:rPr>
        <w:t>_</w:t>
      </w:r>
      <w:proofErr w:type="gramEnd"/>
      <w:r>
        <w:rPr>
          <w:sz w:val="23"/>
        </w:rPr>
        <w:t>___________________________________</w:t>
      </w:r>
    </w:p>
    <w:p w14:paraId="2C11AF1F" w14:textId="77777777" w:rsidR="00BD3095" w:rsidRDefault="00BD3095">
      <w:pPr>
        <w:pStyle w:val="Default"/>
        <w:rPr>
          <w:b/>
          <w:sz w:val="22"/>
        </w:rPr>
      </w:pPr>
    </w:p>
    <w:p w14:paraId="2C11AF20" w14:textId="77777777" w:rsidR="00BD3095" w:rsidRDefault="00210C2F">
      <w:pPr>
        <w:pStyle w:val="Default"/>
        <w:rPr>
          <w:b/>
          <w:sz w:val="22"/>
        </w:rPr>
      </w:pPr>
      <w:r>
        <w:rPr>
          <w:b/>
          <w:sz w:val="22"/>
        </w:rPr>
        <w:t>Altri componenti del gruppo:</w:t>
      </w:r>
    </w:p>
    <w:p w14:paraId="2C11AF21" w14:textId="77777777" w:rsidR="00BD3095" w:rsidRDefault="00BD3095">
      <w:pPr>
        <w:pStyle w:val="Default"/>
        <w:rPr>
          <w:sz w:val="22"/>
        </w:rPr>
      </w:pPr>
    </w:p>
    <w:p w14:paraId="2C11AF22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1)nome</w:t>
      </w:r>
      <w:proofErr w:type="gramEnd"/>
      <w:r>
        <w:rPr>
          <w:sz w:val="22"/>
        </w:rPr>
        <w:t>______________________cognome____________________________età_____</w:t>
      </w:r>
    </w:p>
    <w:p w14:paraId="2C11AF23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2)nome</w:t>
      </w:r>
      <w:proofErr w:type="gramEnd"/>
      <w:r>
        <w:rPr>
          <w:sz w:val="22"/>
        </w:rPr>
        <w:t>______________________cognome____________________________età_____</w:t>
      </w:r>
    </w:p>
    <w:p w14:paraId="2C11AF24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3)nome</w:t>
      </w:r>
      <w:proofErr w:type="gramEnd"/>
      <w:r>
        <w:rPr>
          <w:sz w:val="22"/>
        </w:rPr>
        <w:t>______________________cognome____________________________età_____</w:t>
      </w:r>
    </w:p>
    <w:p w14:paraId="2C11AF25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4)nome</w:t>
      </w:r>
      <w:proofErr w:type="gramEnd"/>
      <w:r>
        <w:rPr>
          <w:sz w:val="22"/>
        </w:rPr>
        <w:t>______________________cognome____________________________età_____</w:t>
      </w:r>
    </w:p>
    <w:p w14:paraId="2C11AF26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5)nome</w:t>
      </w:r>
      <w:proofErr w:type="gramEnd"/>
      <w:r>
        <w:rPr>
          <w:sz w:val="22"/>
        </w:rPr>
        <w:t>______________________cognome____________________________età_____</w:t>
      </w:r>
    </w:p>
    <w:p w14:paraId="2C11AF27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6)nome</w:t>
      </w:r>
      <w:proofErr w:type="gramEnd"/>
      <w:r>
        <w:rPr>
          <w:sz w:val="22"/>
        </w:rPr>
        <w:t>______________________cognome____________________________età_____</w:t>
      </w:r>
    </w:p>
    <w:p w14:paraId="2C11AF28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7)nome</w:t>
      </w:r>
      <w:proofErr w:type="gramEnd"/>
      <w:r>
        <w:rPr>
          <w:sz w:val="22"/>
        </w:rPr>
        <w:t>______________________cognome____________________________età_____</w:t>
      </w:r>
    </w:p>
    <w:p w14:paraId="2C11AF29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8)nome</w:t>
      </w:r>
      <w:proofErr w:type="gramEnd"/>
      <w:r>
        <w:rPr>
          <w:sz w:val="22"/>
        </w:rPr>
        <w:t>______________________cognome____________________________età_____</w:t>
      </w:r>
    </w:p>
    <w:p w14:paraId="2C11AF2A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9)nome</w:t>
      </w:r>
      <w:proofErr w:type="gramEnd"/>
      <w:r>
        <w:rPr>
          <w:sz w:val="22"/>
        </w:rPr>
        <w:t>______________________cognome____________________________età_____</w:t>
      </w:r>
    </w:p>
    <w:p w14:paraId="2C11AF2B" w14:textId="77777777" w:rsidR="00BD3095" w:rsidRDefault="00210C2F">
      <w:pPr>
        <w:pStyle w:val="Default"/>
        <w:rPr>
          <w:sz w:val="22"/>
        </w:rPr>
      </w:pPr>
      <w:r>
        <w:rPr>
          <w:sz w:val="22"/>
        </w:rPr>
        <w:t>(</w:t>
      </w:r>
      <w:proofErr w:type="gramStart"/>
      <w:r>
        <w:rPr>
          <w:sz w:val="22"/>
        </w:rPr>
        <w:t>10)nome</w:t>
      </w:r>
      <w:proofErr w:type="gramEnd"/>
      <w:r>
        <w:rPr>
          <w:sz w:val="22"/>
        </w:rPr>
        <w:t>_____________________cognome____________________________età_____</w:t>
      </w:r>
    </w:p>
    <w:p w14:paraId="2C11AF2C" w14:textId="77777777" w:rsidR="00BD3095" w:rsidRDefault="00BD3095">
      <w:pPr>
        <w:pStyle w:val="Default"/>
        <w:rPr>
          <w:rFonts w:eastAsia="Comic Sans MS" w:cs="Comic Sans MS"/>
          <w:sz w:val="22"/>
        </w:rPr>
      </w:pPr>
    </w:p>
    <w:p w14:paraId="2C11AF2D" w14:textId="77777777" w:rsidR="00BD3095" w:rsidRDefault="00210C2F">
      <w:pPr>
        <w:pStyle w:val="Default"/>
        <w:rPr>
          <w:sz w:val="20"/>
        </w:rPr>
      </w:pPr>
      <w:r>
        <w:rPr>
          <w:sz w:val="20"/>
        </w:rPr>
        <w:t>Nel caso di altri partecipanti allegare un altro modulo specificando nome e cognome.</w:t>
      </w:r>
    </w:p>
    <w:p w14:paraId="2C11AF2E" w14:textId="77777777" w:rsidR="00BD3095" w:rsidRDefault="00210C2F">
      <w:pPr>
        <w:pStyle w:val="Default"/>
        <w:rPr>
          <w:b/>
          <w:sz w:val="20"/>
        </w:rPr>
      </w:pPr>
      <w:r>
        <w:rPr>
          <w:b/>
          <w:sz w:val="20"/>
        </w:rPr>
        <w:t>NB! i minorenni vanno iscritti su questo modulo allegando l’autorizzazione dei genitori e/o tutori legali.</w:t>
      </w:r>
    </w:p>
    <w:p w14:paraId="2C11AF2F" w14:textId="77777777" w:rsidR="00BD3095" w:rsidRDefault="00210C2F">
      <w:pPr>
        <w:pStyle w:val="Default"/>
        <w:jc w:val="both"/>
      </w:pPr>
      <w:r>
        <w:rPr>
          <w:sz w:val="16"/>
        </w:rPr>
        <w:t>Per il fatto stesso della sua iscrizione ciascun responsabile dichiara per sé, per i partecipanti del gruppo, mandanti o incaricati, di conoscere ed accettare il regolamento</w:t>
      </w:r>
      <w:r>
        <w:rPr>
          <w:sz w:val="16"/>
        </w:rPr>
        <w:t xml:space="preserve"> e le disposizioni del programma della manifestazione; dichiara altresì di rinunciare a ricorrere per qualsiasi motivo o fatto derivante dall’organizzazione e dallo svolgimento della manifestazione, ad arbitri o tribunali. Ogni partecipante dichiara inoltre di ritenere i soggetti organizzatori, gli enti patrocinanti della manifestazione, gli enti gestori e i proprietari delle strade percorse, esenti da ogni responsabilità per danni accorsi durante lo svolgimento della manifestazione, al responsabile stesso,</w:t>
      </w:r>
      <w:r>
        <w:rPr>
          <w:sz w:val="16"/>
        </w:rPr>
        <w:t xml:space="preserve"> ai componenti del gruppo o alle sue cose.</w:t>
      </w:r>
    </w:p>
    <w:p w14:paraId="2C11AF30" w14:textId="77777777" w:rsidR="00BD3095" w:rsidRDefault="00210C2F">
      <w:pPr>
        <w:pStyle w:val="Default"/>
        <w:jc w:val="both"/>
        <w:rPr>
          <w:sz w:val="16"/>
        </w:rPr>
      </w:pPr>
      <w:r>
        <w:rPr>
          <w:sz w:val="16"/>
        </w:rPr>
        <w:t xml:space="preserve"> </w:t>
      </w:r>
    </w:p>
    <w:p w14:paraId="2C11AF31" w14:textId="77777777" w:rsidR="00BD3095" w:rsidRDefault="00210C2F">
      <w:pPr>
        <w:pStyle w:val="Default"/>
        <w:jc w:val="both"/>
        <w:rPr>
          <w:sz w:val="16"/>
        </w:rPr>
      </w:pPr>
      <w:r>
        <w:rPr>
          <w:sz w:val="16"/>
        </w:rPr>
        <w:t>Ai sensi dell'art. 13 del D.lgs. n. 196/2003 Codice in materia di protezione dei dati personali, i dati forniti al momento della registrazione verranno utilizzati per finalità connesse allo svolgimento delle manifestazioni e per eventuali comunicazioni in merito.</w:t>
      </w:r>
    </w:p>
    <w:p w14:paraId="2C11AF32" w14:textId="77777777" w:rsidR="00BD3095" w:rsidRDefault="00210C2F">
      <w:pPr>
        <w:pStyle w:val="Standard"/>
      </w:pPr>
      <w:r>
        <w:rPr>
          <w:rFonts w:ascii="Comic Sans MS" w:hAnsi="Comic Sans MS" w:cs="Comic Sans MS"/>
          <w:noProof/>
          <w:color w:val="000000"/>
          <w:sz w:val="20"/>
        </w:rPr>
        <w:drawing>
          <wp:anchor distT="0" distB="0" distL="114300" distR="114300" simplePos="0" relativeHeight="5" behindDoc="0" locked="0" layoutInCell="1" allowOverlap="1" wp14:anchorId="2C11AEE5" wp14:editId="2C11AEE6">
            <wp:simplePos x="0" y="0"/>
            <wp:positionH relativeFrom="column">
              <wp:posOffset>6069981</wp:posOffset>
            </wp:positionH>
            <wp:positionV relativeFrom="paragraph">
              <wp:posOffset>84597</wp:posOffset>
            </wp:positionV>
            <wp:extent cx="519479" cy="229322"/>
            <wp:effectExtent l="38100" t="114300" r="13921" b="113578"/>
            <wp:wrapSquare wrapText="bothSides"/>
            <wp:docPr id="243384284" name="Immagine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9980012" flipH="1">
                      <a:off x="0" y="0"/>
                      <a:ext cx="519479" cy="22932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C11AF33" w14:textId="77777777" w:rsidR="00BD3095" w:rsidRDefault="00210C2F">
      <w:pPr>
        <w:pStyle w:val="Standard"/>
        <w:rPr>
          <w:rFonts w:ascii="Comic Sans MS" w:hAnsi="Comic Sans MS" w:cs="Comic Sans MS"/>
          <w:color w:val="000000"/>
          <w:sz w:val="20"/>
        </w:rPr>
      </w:pPr>
      <w:r>
        <w:rPr>
          <w:rFonts w:ascii="Comic Sans MS" w:hAnsi="Comic Sans MS" w:cs="Comic Sans MS"/>
          <w:color w:val="000000"/>
          <w:sz w:val="20"/>
        </w:rPr>
        <w:t>Muggia, _____________ firma (leggibile) del responsabile_______________________________</w:t>
      </w:r>
    </w:p>
    <w:tbl>
      <w:tblPr>
        <w:tblW w:w="10310" w:type="dxa"/>
        <w:tblInd w:w="-2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6"/>
        <w:gridCol w:w="6526"/>
        <w:gridCol w:w="1458"/>
      </w:tblGrid>
      <w:tr w:rsidR="00BD3095" w14:paraId="2C11AF3B" w14:textId="77777777">
        <w:tblPrEx>
          <w:tblCellMar>
            <w:top w:w="0" w:type="dxa"/>
            <w:bottom w:w="0" w:type="dxa"/>
          </w:tblCellMar>
        </w:tblPrEx>
        <w:trPr>
          <w:trHeight w:val="1874"/>
        </w:trPr>
        <w:tc>
          <w:tcPr>
            <w:tcW w:w="23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F34" w14:textId="77777777" w:rsidR="00BD3095" w:rsidRDefault="00210C2F">
            <w:pPr>
              <w:pStyle w:val="TableContents"/>
              <w:snapToGrid w:val="0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6" behindDoc="0" locked="0" layoutInCell="1" allowOverlap="1" wp14:anchorId="2C11AEE7" wp14:editId="2C11AEE8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1370877" cy="1113839"/>
                  <wp:effectExtent l="0" t="0" r="723" b="0"/>
                  <wp:wrapSquare wrapText="bothSides"/>
                  <wp:docPr id="1367566560" name="Immagine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877" cy="1113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F35" w14:textId="77777777" w:rsidR="00BD3095" w:rsidRDefault="00BD30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14:paraId="2C11AF36" w14:textId="77777777" w:rsidR="00BD3095" w:rsidRDefault="00BD3095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14:paraId="2C11AF37" w14:textId="77777777" w:rsidR="00BD3095" w:rsidRDefault="00210C2F">
            <w:pPr>
              <w:pStyle w:val="Standard"/>
              <w:snapToGrid w:val="0"/>
              <w:jc w:val="center"/>
              <w:rPr>
                <w:rFonts w:ascii="Comic Sans MS" w:hAnsi="Comic Sans MS" w:cs="Comic Sans MS"/>
                <w:b/>
              </w:rPr>
            </w:pPr>
            <w:r>
              <w:rPr>
                <w:rFonts w:ascii="Comic Sans MS" w:hAnsi="Comic Sans MS" w:cs="Comic Sans MS"/>
                <w:b/>
              </w:rPr>
              <w:t>Associazione delle Compagnie del Carnevale Muggesano</w:t>
            </w:r>
          </w:p>
          <w:p w14:paraId="2C11AF38" w14:textId="77777777" w:rsidR="00BD3095" w:rsidRDefault="00210C2F">
            <w:pPr>
              <w:pStyle w:val="Intestazione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 xml:space="preserve">COMUNE DI </w:t>
            </w:r>
            <w:proofErr w:type="gramStart"/>
            <w:r>
              <w:rPr>
                <w:rFonts w:ascii="Comic Sans MS" w:hAnsi="Comic Sans MS" w:cs="Comic Sans MS"/>
                <w:sz w:val="16"/>
                <w:szCs w:val="16"/>
              </w:rPr>
              <w:t>MUGGIA  (</w:t>
            </w:r>
            <w:proofErr w:type="gramEnd"/>
            <w:r>
              <w:rPr>
                <w:rFonts w:ascii="Comic Sans MS" w:hAnsi="Comic Sans MS" w:cs="Comic Sans MS"/>
                <w:sz w:val="16"/>
                <w:szCs w:val="16"/>
              </w:rPr>
              <w:t>TS)</w:t>
            </w:r>
          </w:p>
          <w:p w14:paraId="2C11AF39" w14:textId="77777777" w:rsidR="00BD3095" w:rsidRDefault="00210C2F">
            <w:pPr>
              <w:pStyle w:val="Intestazione"/>
              <w:jc w:val="center"/>
              <w:rPr>
                <w:rFonts w:ascii="Comic Sans MS" w:hAnsi="Comic Sans MS" w:cs="Comic Sans MS"/>
                <w:b/>
                <w:bCs/>
                <w:sz w:val="14"/>
                <w:szCs w:val="14"/>
              </w:rPr>
            </w:pPr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Bellezze Naturali – Bora – </w:t>
            </w:r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Brivido – Bulli e Pupe – Lampo – </w:t>
            </w:r>
            <w:proofErr w:type="spellStart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>Mandrioi</w:t>
            </w:r>
            <w:proofErr w:type="spellEnd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>Ongia</w:t>
            </w:r>
            <w:proofErr w:type="spellEnd"/>
            <w:r>
              <w:rPr>
                <w:rFonts w:ascii="Comic Sans MS" w:hAnsi="Comic Sans MS" w:cs="Comic Sans MS"/>
                <w:b/>
                <w:bCs/>
                <w:sz w:val="14"/>
                <w:szCs w:val="14"/>
              </w:rPr>
              <w:t xml:space="preserve"> – Trottola</w:t>
            </w:r>
          </w:p>
        </w:tc>
        <w:tc>
          <w:tcPr>
            <w:tcW w:w="145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1AF3A" w14:textId="77777777" w:rsidR="00BD3095" w:rsidRDefault="00210C2F">
            <w:pPr>
              <w:pStyle w:val="TableContents"/>
              <w:snapToGrid w:val="0"/>
            </w:pPr>
            <w:r>
              <w:rPr>
                <w:noProof/>
              </w:rPr>
              <w:drawing>
                <wp:anchor distT="0" distB="0" distL="114300" distR="114300" simplePos="0" relativeHeight="7" behindDoc="0" locked="0" layoutInCell="1" allowOverlap="1" wp14:anchorId="2C11AEE9" wp14:editId="2C11AE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152284</wp:posOffset>
                  </wp:positionV>
                  <wp:extent cx="867957" cy="775438"/>
                  <wp:effectExtent l="0" t="0" r="8343" b="5612"/>
                  <wp:wrapSquare wrapText="bothSides"/>
                  <wp:docPr id="715306383" name="Immagin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lum/>
                            <a:alphaModFix/>
                          </a:blip>
                          <a:srcRect b="8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957" cy="7754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C11AF3C" w14:textId="77777777" w:rsidR="00BD3095" w:rsidRDefault="00210C2F">
      <w:pPr>
        <w:pStyle w:val="Standard"/>
      </w:pPr>
      <w:r>
        <w:rPr>
          <w:noProof/>
        </w:rPr>
        <w:drawing>
          <wp:anchor distT="0" distB="0" distL="114300" distR="114300" simplePos="0" relativeHeight="14" behindDoc="0" locked="0" layoutInCell="1" allowOverlap="1" wp14:anchorId="2C11AEEB" wp14:editId="2C11AEEC">
            <wp:simplePos x="0" y="0"/>
            <wp:positionH relativeFrom="column">
              <wp:posOffset>-167042</wp:posOffset>
            </wp:positionH>
            <wp:positionV relativeFrom="paragraph">
              <wp:posOffset>127796</wp:posOffset>
            </wp:positionV>
            <wp:extent cx="1365839" cy="1377360"/>
            <wp:effectExtent l="0" t="0" r="5761" b="0"/>
            <wp:wrapNone/>
            <wp:docPr id="125041996" name="Immagin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839" cy="1377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C11AF3D" w14:textId="77777777" w:rsidR="00BD3095" w:rsidRDefault="00210C2F">
      <w:pPr>
        <w:pStyle w:val="Default"/>
        <w:jc w:val="center"/>
      </w:pPr>
      <w:r>
        <w:rPr>
          <w:b/>
          <w:bCs/>
          <w:sz w:val="36"/>
          <w:szCs w:val="36"/>
        </w:rPr>
        <w:t>CARNEVALRUN 2026</w:t>
      </w:r>
    </w:p>
    <w:p w14:paraId="2C11AF3E" w14:textId="77777777" w:rsidR="00BD3095" w:rsidRDefault="00210C2F">
      <w:pPr>
        <w:pStyle w:val="Default"/>
        <w:spacing w:after="5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sabato 08 agosto 2026</w:t>
      </w:r>
    </w:p>
    <w:p w14:paraId="2C11AF3F" w14:textId="77777777" w:rsidR="00BD3095" w:rsidRDefault="00210C2F">
      <w:pPr>
        <w:pStyle w:val="Default"/>
        <w:jc w:val="center"/>
      </w:pPr>
      <w:r>
        <w:rPr>
          <w:b/>
          <w:sz w:val="40"/>
          <w:szCs w:val="40"/>
        </w:rPr>
        <w:t>Manleva per figlio minore</w:t>
      </w:r>
    </w:p>
    <w:p w14:paraId="2C11AF40" w14:textId="77777777" w:rsidR="00BD3095" w:rsidRDefault="00BD3095">
      <w:pPr>
        <w:pStyle w:val="Default"/>
        <w:rPr>
          <w:b/>
          <w:sz w:val="28"/>
        </w:rPr>
      </w:pPr>
    </w:p>
    <w:p w14:paraId="2C11AF41" w14:textId="77777777" w:rsidR="00BD3095" w:rsidRDefault="00BD3095">
      <w:pPr>
        <w:pStyle w:val="Default"/>
        <w:jc w:val="center"/>
        <w:rPr>
          <w:b/>
          <w:sz w:val="28"/>
        </w:rPr>
      </w:pPr>
    </w:p>
    <w:p w14:paraId="2C11AF42" w14:textId="77777777" w:rsidR="00BD3095" w:rsidRDefault="00210C2F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>D I C H I A R A Z I O N E</w:t>
      </w:r>
    </w:p>
    <w:p w14:paraId="2C11AF43" w14:textId="77777777" w:rsidR="00BD3095" w:rsidRDefault="00210C2F">
      <w:pPr>
        <w:pStyle w:val="Default"/>
        <w:jc w:val="center"/>
        <w:rPr>
          <w:b/>
          <w:sz w:val="22"/>
        </w:rPr>
      </w:pPr>
      <w:r>
        <w:rPr>
          <w:b/>
          <w:sz w:val="22"/>
        </w:rPr>
        <w:t>resa all’Associazione delle Compagnie del Carnevale Muggesano</w:t>
      </w:r>
    </w:p>
    <w:p w14:paraId="2C11AF44" w14:textId="77777777" w:rsidR="00BD3095" w:rsidRDefault="00210C2F">
      <w:pPr>
        <w:pStyle w:val="Default"/>
        <w:jc w:val="center"/>
        <w:rPr>
          <w:b/>
          <w:sz w:val="22"/>
        </w:rPr>
      </w:pPr>
      <w:r>
        <w:rPr>
          <w:b/>
          <w:sz w:val="22"/>
        </w:rPr>
        <w:t>I sottoscritti</w:t>
      </w:r>
    </w:p>
    <w:p w14:paraId="2C11AF45" w14:textId="77777777" w:rsidR="00BD3095" w:rsidRDefault="00BD3095">
      <w:pPr>
        <w:pStyle w:val="Default"/>
        <w:rPr>
          <w:sz w:val="23"/>
        </w:rPr>
      </w:pPr>
    </w:p>
    <w:p w14:paraId="2C11AF46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nome_________________________cognome_______________________________</w:t>
      </w:r>
    </w:p>
    <w:p w14:paraId="2C11AF47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 xml:space="preserve">nato/a </w:t>
      </w:r>
      <w:proofErr w:type="spellStart"/>
      <w:r>
        <w:rPr>
          <w:sz w:val="23"/>
        </w:rPr>
        <w:t>a</w:t>
      </w:r>
      <w:proofErr w:type="spellEnd"/>
      <w:r>
        <w:rPr>
          <w:sz w:val="23"/>
        </w:rPr>
        <w:t xml:space="preserve"> __________________________________il_________________________</w:t>
      </w:r>
    </w:p>
    <w:p w14:paraId="2C11AF48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residente in (città)___________________ (via)______________________________</w:t>
      </w:r>
    </w:p>
    <w:p w14:paraId="2C11AF49" w14:textId="77777777" w:rsidR="00BD3095" w:rsidRDefault="00210C2F">
      <w:pPr>
        <w:pStyle w:val="Default"/>
        <w:rPr>
          <w:sz w:val="23"/>
        </w:rPr>
      </w:pPr>
      <w:proofErr w:type="spellStart"/>
      <w:r>
        <w:rPr>
          <w:sz w:val="23"/>
        </w:rPr>
        <w:t>cap</w:t>
      </w:r>
      <w:proofErr w:type="spellEnd"/>
      <w:r>
        <w:rPr>
          <w:sz w:val="23"/>
        </w:rPr>
        <w:t xml:space="preserve"> _________nazione </w:t>
      </w:r>
      <w:r>
        <w:rPr>
          <w:sz w:val="23"/>
        </w:rPr>
        <w:t>______________________tel.________________________</w:t>
      </w:r>
    </w:p>
    <w:p w14:paraId="2C11AF4A" w14:textId="77777777" w:rsidR="00BD3095" w:rsidRDefault="00BD3095">
      <w:pPr>
        <w:pStyle w:val="Default"/>
        <w:rPr>
          <w:sz w:val="23"/>
        </w:rPr>
      </w:pPr>
    </w:p>
    <w:p w14:paraId="2C11AF4B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nome_________________________cognome_______________________________</w:t>
      </w:r>
    </w:p>
    <w:p w14:paraId="2C11AF4C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 xml:space="preserve">nato/a </w:t>
      </w:r>
      <w:proofErr w:type="spellStart"/>
      <w:r>
        <w:rPr>
          <w:sz w:val="23"/>
        </w:rPr>
        <w:t>a</w:t>
      </w:r>
      <w:proofErr w:type="spellEnd"/>
      <w:r>
        <w:rPr>
          <w:sz w:val="23"/>
        </w:rPr>
        <w:t xml:space="preserve"> __________________________________il_________________________</w:t>
      </w:r>
    </w:p>
    <w:p w14:paraId="2C11AF4D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residente in (città)___________________ (via)______________________________</w:t>
      </w:r>
    </w:p>
    <w:p w14:paraId="2C11AF4E" w14:textId="77777777" w:rsidR="00BD3095" w:rsidRDefault="00210C2F">
      <w:pPr>
        <w:pStyle w:val="Default"/>
        <w:rPr>
          <w:sz w:val="23"/>
        </w:rPr>
      </w:pPr>
      <w:proofErr w:type="spellStart"/>
      <w:r>
        <w:rPr>
          <w:sz w:val="23"/>
        </w:rPr>
        <w:t>cap</w:t>
      </w:r>
      <w:proofErr w:type="spellEnd"/>
      <w:r>
        <w:rPr>
          <w:sz w:val="23"/>
        </w:rPr>
        <w:t xml:space="preserve"> _________nazione _____________________ tel. ________________________</w:t>
      </w:r>
    </w:p>
    <w:p w14:paraId="2C11AF4F" w14:textId="77777777" w:rsidR="00BD3095" w:rsidRDefault="00BD3095">
      <w:pPr>
        <w:pStyle w:val="Default"/>
        <w:rPr>
          <w:b/>
          <w:sz w:val="22"/>
        </w:rPr>
      </w:pPr>
    </w:p>
    <w:p w14:paraId="2C11AF50" w14:textId="77777777" w:rsidR="00BD3095" w:rsidRDefault="00210C2F">
      <w:pPr>
        <w:pStyle w:val="Default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nella qualità di genitori e/o tutori esercenti la potestà genitoriale sul figlio minore:</w:t>
      </w:r>
    </w:p>
    <w:p w14:paraId="2C11AF51" w14:textId="77777777" w:rsidR="00BD3095" w:rsidRDefault="00BD3095">
      <w:pPr>
        <w:pStyle w:val="Default"/>
        <w:rPr>
          <w:sz w:val="23"/>
        </w:rPr>
      </w:pPr>
    </w:p>
    <w:p w14:paraId="2C11AF52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nome_________________________cognome_______________________________</w:t>
      </w:r>
    </w:p>
    <w:p w14:paraId="2C11AF53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 xml:space="preserve">nato/a </w:t>
      </w:r>
      <w:proofErr w:type="spellStart"/>
      <w:r>
        <w:rPr>
          <w:sz w:val="23"/>
        </w:rPr>
        <w:t>a</w:t>
      </w:r>
      <w:proofErr w:type="spellEnd"/>
      <w:r>
        <w:rPr>
          <w:sz w:val="23"/>
        </w:rPr>
        <w:t xml:space="preserve"> </w:t>
      </w:r>
      <w:r>
        <w:rPr>
          <w:sz w:val="23"/>
        </w:rPr>
        <w:t>__________________________________il_________________________</w:t>
      </w:r>
    </w:p>
    <w:p w14:paraId="2C11AF54" w14:textId="77777777" w:rsidR="00BD3095" w:rsidRDefault="00210C2F">
      <w:pPr>
        <w:pStyle w:val="Default"/>
        <w:rPr>
          <w:sz w:val="23"/>
        </w:rPr>
      </w:pPr>
      <w:r>
        <w:rPr>
          <w:sz w:val="23"/>
        </w:rPr>
        <w:t>residente in (città)__________________ (via) ______________________________</w:t>
      </w:r>
    </w:p>
    <w:p w14:paraId="2C11AF55" w14:textId="77777777" w:rsidR="00BD3095" w:rsidRDefault="00210C2F">
      <w:pPr>
        <w:pStyle w:val="Default"/>
        <w:rPr>
          <w:sz w:val="23"/>
        </w:rPr>
      </w:pPr>
      <w:proofErr w:type="spellStart"/>
      <w:r>
        <w:rPr>
          <w:sz w:val="23"/>
        </w:rPr>
        <w:t>cap</w:t>
      </w:r>
      <w:proofErr w:type="spellEnd"/>
      <w:r>
        <w:rPr>
          <w:sz w:val="23"/>
        </w:rPr>
        <w:t xml:space="preserve"> _________nazione _____________________ tel. ________________________</w:t>
      </w:r>
    </w:p>
    <w:p w14:paraId="2C11AF56" w14:textId="77777777" w:rsidR="00BD3095" w:rsidRDefault="00BD3095">
      <w:pPr>
        <w:pStyle w:val="Default"/>
        <w:rPr>
          <w:sz w:val="22"/>
        </w:rPr>
      </w:pPr>
    </w:p>
    <w:p w14:paraId="2C11AF57" w14:textId="77777777" w:rsidR="00BD3095" w:rsidRDefault="00210C2F">
      <w:pPr>
        <w:pStyle w:val="Default"/>
        <w:jc w:val="both"/>
      </w:pPr>
      <w:r>
        <w:rPr>
          <w:sz w:val="22"/>
        </w:rPr>
        <w:t xml:space="preserve">con la presente </w:t>
      </w:r>
      <w:r>
        <w:rPr>
          <w:sz w:val="22"/>
          <w:u w:val="single"/>
        </w:rPr>
        <w:t>dichiariamo di consentire</w:t>
      </w:r>
      <w:r>
        <w:rPr>
          <w:sz w:val="22"/>
        </w:rPr>
        <w:t xml:space="preserve"> la partecipazione del minore alla manifestazione denominata </w:t>
      </w:r>
      <w:proofErr w:type="spellStart"/>
      <w:r>
        <w:rPr>
          <w:sz w:val="22"/>
        </w:rPr>
        <w:t>Carnevalrun</w:t>
      </w:r>
      <w:proofErr w:type="spellEnd"/>
      <w:r>
        <w:rPr>
          <w:sz w:val="22"/>
        </w:rPr>
        <w:t xml:space="preserve"> del 08 agosto 2026e solleviamo l’Associazione delle Compagnie del Carnevale Muggesano da ogni responsabilità in relazione a qualsiasi fatto e/o evento e/o incidente dovesse occorrere al </w:t>
      </w:r>
      <w:r>
        <w:rPr>
          <w:sz w:val="22"/>
        </w:rPr>
        <w:t>minore in dipendenza della partecipazione di cui sopra.</w:t>
      </w:r>
    </w:p>
    <w:p w14:paraId="2C11AF58" w14:textId="77777777" w:rsidR="00BD3095" w:rsidRDefault="00BD3095">
      <w:pPr>
        <w:pStyle w:val="Default"/>
        <w:rPr>
          <w:sz w:val="22"/>
        </w:rPr>
      </w:pPr>
    </w:p>
    <w:p w14:paraId="2C11AF59" w14:textId="77777777" w:rsidR="00BD3095" w:rsidRDefault="00210C2F">
      <w:pPr>
        <w:pStyle w:val="Default"/>
      </w:pPr>
      <w:r>
        <w:rPr>
          <w:sz w:val="22"/>
        </w:rPr>
        <w:t xml:space="preserve">Muggia, _____________ </w:t>
      </w:r>
      <w:r>
        <w:rPr>
          <w:noProof/>
          <w:sz w:val="22"/>
        </w:rPr>
        <w:drawing>
          <wp:anchor distT="0" distB="0" distL="114300" distR="114300" simplePos="0" relativeHeight="8" behindDoc="0" locked="0" layoutInCell="1" allowOverlap="1" wp14:anchorId="2C11AEED" wp14:editId="2C11AEEE">
            <wp:simplePos x="0" y="0"/>
            <wp:positionH relativeFrom="column">
              <wp:posOffset>6069981</wp:posOffset>
            </wp:positionH>
            <wp:positionV relativeFrom="paragraph">
              <wp:posOffset>275039</wp:posOffset>
            </wp:positionV>
            <wp:extent cx="519479" cy="229322"/>
            <wp:effectExtent l="38100" t="114300" r="13921" b="113578"/>
            <wp:wrapSquare wrapText="bothSides"/>
            <wp:docPr id="936883603" name="Immagine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9980012" flipH="1">
                      <a:off x="0" y="0"/>
                      <a:ext cx="519479" cy="22932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C11AF5A" w14:textId="77777777" w:rsidR="00BD3095" w:rsidRDefault="00BD3095">
      <w:pPr>
        <w:pStyle w:val="Default"/>
        <w:rPr>
          <w:sz w:val="22"/>
        </w:rPr>
      </w:pPr>
    </w:p>
    <w:p w14:paraId="2C11AF5B" w14:textId="77777777" w:rsidR="00BD3095" w:rsidRDefault="00210C2F">
      <w:pPr>
        <w:pStyle w:val="Default"/>
        <w:jc w:val="right"/>
        <w:rPr>
          <w:sz w:val="22"/>
        </w:rPr>
      </w:pPr>
      <w:r>
        <w:rPr>
          <w:sz w:val="22"/>
        </w:rPr>
        <w:t>firma (leggibile)_________________________________</w:t>
      </w:r>
    </w:p>
    <w:p w14:paraId="2C11AF5C" w14:textId="77777777" w:rsidR="00BD3095" w:rsidRDefault="00210C2F">
      <w:pPr>
        <w:pStyle w:val="Default"/>
        <w:jc w:val="right"/>
      </w:pPr>
      <w:r>
        <w:rPr>
          <w:noProof/>
          <w:sz w:val="22"/>
        </w:rPr>
        <w:drawing>
          <wp:anchor distT="0" distB="0" distL="114300" distR="114300" simplePos="0" relativeHeight="9" behindDoc="0" locked="0" layoutInCell="1" allowOverlap="1" wp14:anchorId="2C11AEEF" wp14:editId="2C11AEF0">
            <wp:simplePos x="0" y="0"/>
            <wp:positionH relativeFrom="column">
              <wp:posOffset>6069981</wp:posOffset>
            </wp:positionH>
            <wp:positionV relativeFrom="paragraph">
              <wp:posOffset>111600</wp:posOffset>
            </wp:positionV>
            <wp:extent cx="519479" cy="229322"/>
            <wp:effectExtent l="38100" t="114300" r="13921" b="113578"/>
            <wp:wrapSquare wrapText="bothSides"/>
            <wp:docPr id="1225317213" name="Immagine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19980012" flipH="1">
                      <a:off x="0" y="0"/>
                      <a:ext cx="519479" cy="22932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C11AF5D" w14:textId="77777777" w:rsidR="00BD3095" w:rsidRDefault="00210C2F">
      <w:pPr>
        <w:pStyle w:val="Default"/>
        <w:jc w:val="right"/>
        <w:rPr>
          <w:sz w:val="22"/>
        </w:rPr>
      </w:pPr>
      <w:r>
        <w:rPr>
          <w:sz w:val="22"/>
        </w:rPr>
        <w:t>firma (leggibile)_________________________________</w:t>
      </w:r>
    </w:p>
    <w:p w14:paraId="2C11AF5E" w14:textId="77777777" w:rsidR="00BD3095" w:rsidRDefault="00BD3095">
      <w:pPr>
        <w:pStyle w:val="Standard"/>
        <w:rPr>
          <w:rFonts w:ascii="Comic Sans MS" w:hAnsi="Comic Sans MS" w:cs="Comic Sans MS"/>
          <w:color w:val="000000"/>
          <w:sz w:val="20"/>
        </w:rPr>
      </w:pPr>
    </w:p>
    <w:sectPr w:rsidR="00BD3095">
      <w:pgSz w:w="11906" w:h="16838"/>
      <w:pgMar w:top="709" w:right="1134" w:bottom="89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34FEF" w14:textId="77777777" w:rsidR="00210C2F" w:rsidRDefault="00210C2F">
      <w:pPr>
        <w:rPr>
          <w:rFonts w:hint="eastAsia"/>
        </w:rPr>
      </w:pPr>
      <w:r>
        <w:separator/>
      </w:r>
    </w:p>
  </w:endnote>
  <w:endnote w:type="continuationSeparator" w:id="0">
    <w:p w14:paraId="3BA25274" w14:textId="77777777" w:rsidR="00210C2F" w:rsidRDefault="00210C2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cript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4B589" w14:textId="77777777" w:rsidR="00210C2F" w:rsidRDefault="00210C2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6D1F1E7" w14:textId="77777777" w:rsidR="00210C2F" w:rsidRDefault="00210C2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027ED"/>
    <w:multiLevelType w:val="multilevel"/>
    <w:tmpl w:val="C4F21F9A"/>
    <w:styleLink w:val="WW8Num2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1" w15:restartNumberingAfterBreak="0">
    <w:nsid w:val="19C12752"/>
    <w:multiLevelType w:val="multilevel"/>
    <w:tmpl w:val="6EFE8058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D6B02DF"/>
    <w:multiLevelType w:val="multilevel"/>
    <w:tmpl w:val="A29A9B34"/>
    <w:styleLink w:val="WW8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 w16cid:durableId="1308125404">
    <w:abstractNumId w:val="2"/>
  </w:num>
  <w:num w:numId="2" w16cid:durableId="1849127860">
    <w:abstractNumId w:val="0"/>
  </w:num>
  <w:num w:numId="3" w16cid:durableId="364454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D3095"/>
    <w:rsid w:val="00072324"/>
    <w:rsid w:val="00210C2F"/>
    <w:rsid w:val="006662BE"/>
    <w:rsid w:val="00BD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AED2"/>
  <w15:docId w15:val="{D4D145A9-74D6-46DD-8603-695C2739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ellanormale1">
    <w:name w:val="Tabella normale1"/>
    <w:pPr>
      <w:widowControl/>
      <w:suppressAutoHyphens/>
      <w:textAlignment w:val="auto"/>
    </w:pPr>
    <w:rPr>
      <w:rFonts w:ascii="Times New Roman" w:eastAsia="SimSun" w:hAnsi="Times New Roman" w:cs="Times New Roman"/>
      <w:sz w:val="20"/>
      <w:szCs w:val="20"/>
      <w:lang w:eastAsia="it-IT" w:bidi="ar-SA"/>
    </w:rPr>
  </w:style>
  <w:style w:type="paragraph" w:customStyle="1" w:styleId="Default">
    <w:name w:val="Default"/>
    <w:pPr>
      <w:suppressAutoHyphens/>
    </w:pPr>
    <w:rPr>
      <w:rFonts w:ascii="Comic Sans MS" w:hAnsi="Comic Sans MS"/>
      <w:color w:val="000000"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IntestazioneCarattere">
    <w:name w:val="Intestazione Carattere"/>
    <w:basedOn w:val="Carpredefinitoparagrafo"/>
    <w:rPr>
      <w:sz w:val="24"/>
      <w:szCs w:val="24"/>
    </w:rPr>
  </w:style>
  <w:style w:type="character" w:customStyle="1" w:styleId="PidipaginaCarattere">
    <w:name w:val="Piè di pagina Carattere"/>
    <w:basedOn w:val="Carpredefinitoparagrafo"/>
    <w:rPr>
      <w:sz w:val="24"/>
      <w:szCs w:val="24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mailto:carnevalrun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Mario</dc:creator>
  <cp:lastModifiedBy>paolo crevatin</cp:lastModifiedBy>
  <cp:revision>2</cp:revision>
  <cp:lastPrinted>2012-05-08T21:50:00Z</cp:lastPrinted>
  <dcterms:created xsi:type="dcterms:W3CDTF">2026-07-14T18:58:00Z</dcterms:created>
  <dcterms:modified xsi:type="dcterms:W3CDTF">2026-07-14T18:58:00Z</dcterms:modified>
</cp:coreProperties>
</file>